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D6655" w14:textId="31A2BCDF" w:rsidR="00EF4E8D" w:rsidRDefault="00EF4E8D" w:rsidP="00B34144">
      <w:pPr>
        <w:spacing w:after="0" w:line="240" w:lineRule="auto"/>
        <w:rPr>
          <w:rFonts w:ascii="Arial" w:hAnsi="Arial" w:cs="Arial"/>
          <w:b/>
          <w:bCs/>
        </w:rPr>
      </w:pPr>
      <w:r w:rsidRPr="00B34144">
        <w:rPr>
          <w:rFonts w:ascii="Arial" w:hAnsi="Arial" w:cs="Arial"/>
          <w:b/>
          <w:bCs/>
        </w:rPr>
        <w:t>Social media</w:t>
      </w:r>
    </w:p>
    <w:p w14:paraId="586E2539" w14:textId="77777777" w:rsidR="00B34144" w:rsidRPr="00B34144" w:rsidRDefault="00B34144" w:rsidP="00B34144">
      <w:pPr>
        <w:spacing w:after="0" w:line="240" w:lineRule="auto"/>
        <w:rPr>
          <w:rFonts w:ascii="Arial" w:hAnsi="Arial" w:cs="Arial"/>
          <w:b/>
          <w:bCs/>
        </w:rPr>
      </w:pPr>
    </w:p>
    <w:p w14:paraId="01DB8900" w14:textId="0868355A" w:rsidR="00EF4E8D" w:rsidRDefault="00EF4E8D" w:rsidP="00B34144">
      <w:pPr>
        <w:spacing w:after="0" w:line="240" w:lineRule="auto"/>
        <w:rPr>
          <w:rFonts w:ascii="Arial" w:hAnsi="Arial" w:cs="Arial"/>
        </w:rPr>
      </w:pPr>
      <w:r w:rsidRPr="0086137D">
        <w:rPr>
          <w:rFonts w:ascii="Arial" w:hAnsi="Arial" w:cs="Arial"/>
        </w:rPr>
        <w:t xml:space="preserve">The following images will be shared on the Hertfordshire and West </w:t>
      </w:r>
      <w:r w:rsidR="00C77BE5" w:rsidRPr="0086137D">
        <w:rPr>
          <w:rFonts w:ascii="Arial" w:hAnsi="Arial" w:cs="Arial"/>
        </w:rPr>
        <w:t xml:space="preserve">Essex </w:t>
      </w:r>
      <w:r w:rsidRPr="0086137D">
        <w:rPr>
          <w:rFonts w:ascii="Arial" w:hAnsi="Arial" w:cs="Arial"/>
        </w:rPr>
        <w:t>ICB</w:t>
      </w:r>
      <w:r w:rsidR="00C77BE5" w:rsidRPr="0086137D">
        <w:rPr>
          <w:rFonts w:ascii="Arial" w:hAnsi="Arial" w:cs="Arial"/>
        </w:rPr>
        <w:t xml:space="preserve"> </w:t>
      </w:r>
      <w:r w:rsidRPr="0086137D">
        <w:rPr>
          <w:rFonts w:ascii="Arial" w:hAnsi="Arial" w:cs="Arial"/>
        </w:rPr>
        <w:t xml:space="preserve">social media accounts. </w:t>
      </w:r>
      <w:r w:rsidR="0083676E" w:rsidRPr="0022139E">
        <w:rPr>
          <w:rFonts w:ascii="Arial" w:hAnsi="Arial" w:cs="Arial"/>
        </w:rPr>
        <w:t>D</w:t>
      </w:r>
      <w:r w:rsidRPr="0022139E">
        <w:rPr>
          <w:rFonts w:ascii="Arial" w:hAnsi="Arial" w:cs="Arial"/>
        </w:rPr>
        <w:t>ownload the image</w:t>
      </w:r>
      <w:r w:rsidR="007D6522" w:rsidRPr="0022139E">
        <w:rPr>
          <w:rFonts w:ascii="Arial" w:hAnsi="Arial" w:cs="Arial"/>
        </w:rPr>
        <w:t>s in full resolution</w:t>
      </w:r>
      <w:r w:rsidR="007D6522" w:rsidRPr="001B7306">
        <w:rPr>
          <w:rFonts w:ascii="Arial" w:hAnsi="Arial" w:cs="Arial"/>
          <w:i/>
          <w:iCs/>
          <w:sz w:val="24"/>
          <w:szCs w:val="24"/>
        </w:rPr>
        <w:t xml:space="preserve"> </w:t>
      </w:r>
      <w:r w:rsidR="007D6522" w:rsidRPr="00120A8A">
        <w:rPr>
          <w:rFonts w:ascii="Arial" w:hAnsi="Arial" w:cs="Arial"/>
        </w:rPr>
        <w:t>(</w:t>
      </w:r>
      <w:r w:rsidR="0083676E" w:rsidRPr="00120A8A">
        <w:rPr>
          <w:rFonts w:ascii="Arial" w:hAnsi="Arial" w:cs="Arial"/>
          <w:color w:val="FF0000"/>
        </w:rPr>
        <w:t>please d</w:t>
      </w:r>
      <w:r w:rsidR="007D6522" w:rsidRPr="00120A8A">
        <w:rPr>
          <w:rFonts w:ascii="Arial" w:hAnsi="Arial" w:cs="Arial"/>
          <w:color w:val="FF0000"/>
        </w:rPr>
        <w:t>o not save the images directly from this document</w:t>
      </w:r>
      <w:r w:rsidR="007D6522" w:rsidRPr="00120A8A">
        <w:rPr>
          <w:rFonts w:ascii="Arial" w:hAnsi="Arial" w:cs="Arial"/>
        </w:rPr>
        <w:t xml:space="preserve">) </w:t>
      </w:r>
      <w:r w:rsidRPr="001B7306">
        <w:rPr>
          <w:rFonts w:ascii="Arial" w:hAnsi="Arial" w:cs="Arial"/>
        </w:rPr>
        <w:t>and share on your own channels.</w:t>
      </w:r>
    </w:p>
    <w:p w14:paraId="0F8CDA46" w14:textId="77777777" w:rsidR="00B34144" w:rsidRPr="001B7306" w:rsidRDefault="00B34144" w:rsidP="00B34144">
      <w:pPr>
        <w:spacing w:after="0" w:line="240" w:lineRule="auto"/>
        <w:rPr>
          <w:rFonts w:ascii="Arial" w:hAnsi="Arial" w:cs="Arial"/>
        </w:rPr>
      </w:pPr>
    </w:p>
    <w:p w14:paraId="5E23685D" w14:textId="096BF1C7" w:rsidR="00EF4E8D" w:rsidRDefault="2D18BADC" w:rsidP="00B34144">
      <w:pPr>
        <w:spacing w:after="0" w:line="240" w:lineRule="auto"/>
        <w:rPr>
          <w:rFonts w:ascii="Arial" w:hAnsi="Arial" w:cs="Arial"/>
        </w:rPr>
      </w:pPr>
      <w:r w:rsidRPr="001B7306">
        <w:rPr>
          <w:rFonts w:ascii="Arial" w:hAnsi="Arial" w:cs="Arial"/>
        </w:rPr>
        <w:t xml:space="preserve">The social media posts are aimed at parents of children and young people and therefore will be shared at times of </w:t>
      </w:r>
      <w:r w:rsidR="00FB4BB4">
        <w:rPr>
          <w:rFonts w:ascii="Arial" w:hAnsi="Arial" w:cs="Arial"/>
        </w:rPr>
        <w:t xml:space="preserve">the </w:t>
      </w:r>
      <w:r w:rsidRPr="001B7306">
        <w:rPr>
          <w:rFonts w:ascii="Arial" w:hAnsi="Arial" w:cs="Arial"/>
        </w:rPr>
        <w:t>day whe</w:t>
      </w:r>
      <w:r w:rsidR="5B9445B2" w:rsidRPr="001B7306">
        <w:rPr>
          <w:rFonts w:ascii="Arial" w:hAnsi="Arial" w:cs="Arial"/>
        </w:rPr>
        <w:t>n</w:t>
      </w:r>
      <w:r w:rsidRPr="001B7306">
        <w:rPr>
          <w:rFonts w:ascii="Arial" w:hAnsi="Arial" w:cs="Arial"/>
        </w:rPr>
        <w:t xml:space="preserve"> parents are most likely to be on social media. These are predicted to be:</w:t>
      </w:r>
    </w:p>
    <w:p w14:paraId="3BBB3629" w14:textId="77777777" w:rsidR="00B34144" w:rsidRPr="001B7306" w:rsidRDefault="00B34144" w:rsidP="00B34144">
      <w:pPr>
        <w:spacing w:after="0" w:line="240" w:lineRule="auto"/>
        <w:rPr>
          <w:rFonts w:ascii="Arial" w:hAnsi="Arial" w:cs="Arial"/>
        </w:rPr>
      </w:pPr>
    </w:p>
    <w:p w14:paraId="0F67ADCE" w14:textId="52E06EA0" w:rsidR="00EF4E8D" w:rsidRPr="00B34144" w:rsidRDefault="00EF4E8D" w:rsidP="00B34144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>Before the school run – 6</w:t>
      </w:r>
      <w:r w:rsidR="00D04B7C" w:rsidRPr="00B34144">
        <w:rPr>
          <w:rFonts w:ascii="Arial" w:hAnsi="Arial" w:cs="Arial"/>
        </w:rPr>
        <w:t xml:space="preserve">am to </w:t>
      </w:r>
      <w:r w:rsidRPr="00B34144">
        <w:rPr>
          <w:rFonts w:ascii="Arial" w:hAnsi="Arial" w:cs="Arial"/>
        </w:rPr>
        <w:t>7.30am</w:t>
      </w:r>
    </w:p>
    <w:p w14:paraId="17835F2D" w14:textId="3235C9ED" w:rsidR="00EF4E8D" w:rsidRPr="00B34144" w:rsidRDefault="00EF4E8D" w:rsidP="00B34144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>Immediately before school pick up time – 2.30</w:t>
      </w:r>
      <w:r w:rsidR="00D04B7C" w:rsidRPr="00B34144">
        <w:rPr>
          <w:rFonts w:ascii="Arial" w:hAnsi="Arial" w:cs="Arial"/>
        </w:rPr>
        <w:t xml:space="preserve">pm to </w:t>
      </w:r>
      <w:r w:rsidRPr="00B34144">
        <w:rPr>
          <w:rFonts w:ascii="Arial" w:hAnsi="Arial" w:cs="Arial"/>
        </w:rPr>
        <w:t>3.15pm</w:t>
      </w:r>
    </w:p>
    <w:p w14:paraId="0F7CED7C" w14:textId="2FFDA17E" w:rsidR="00326E5B" w:rsidRPr="00B34144" w:rsidRDefault="00EF4E8D" w:rsidP="00B34144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>In the evening – 8</w:t>
      </w:r>
      <w:r w:rsidR="00D04B7C" w:rsidRPr="00B34144">
        <w:rPr>
          <w:rFonts w:ascii="Arial" w:hAnsi="Arial" w:cs="Arial"/>
        </w:rPr>
        <w:t xml:space="preserve">pm to </w:t>
      </w:r>
      <w:r w:rsidRPr="00B34144">
        <w:rPr>
          <w:rFonts w:ascii="Arial" w:hAnsi="Arial" w:cs="Arial"/>
        </w:rPr>
        <w:t>10pm</w:t>
      </w:r>
    </w:p>
    <w:p w14:paraId="2A736066" w14:textId="77777777" w:rsidR="00B34144" w:rsidRPr="00107D4C" w:rsidRDefault="00B34144" w:rsidP="00B34144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3544"/>
        <w:gridCol w:w="3906"/>
      </w:tblGrid>
      <w:tr w:rsidR="00EF4E8D" w:rsidRPr="001B7306" w14:paraId="147EB73A" w14:textId="77777777" w:rsidTr="58E3887B">
        <w:tc>
          <w:tcPr>
            <w:tcW w:w="2972" w:type="dxa"/>
            <w:shd w:val="clear" w:color="auto" w:fill="EDEDED" w:themeFill="accent3" w:themeFillTint="33"/>
          </w:tcPr>
          <w:p w14:paraId="2A5EDC67" w14:textId="77777777" w:rsidR="00EF4E8D" w:rsidRPr="00BB6E00" w:rsidRDefault="2D18BADC" w:rsidP="004869E2">
            <w:pPr>
              <w:rPr>
                <w:rFonts w:ascii="Arial" w:hAnsi="Arial" w:cs="Arial"/>
                <w:b/>
                <w:bCs/>
              </w:rPr>
            </w:pPr>
            <w:r w:rsidRPr="00BB6E00">
              <w:rPr>
                <w:rFonts w:ascii="Arial" w:hAnsi="Arial" w:cs="Arial"/>
                <w:b/>
                <w:bCs/>
              </w:rPr>
              <w:t xml:space="preserve">Social image and name </w:t>
            </w:r>
          </w:p>
        </w:tc>
        <w:tc>
          <w:tcPr>
            <w:tcW w:w="3544" w:type="dxa"/>
            <w:shd w:val="clear" w:color="auto" w:fill="EDEDED" w:themeFill="accent3" w:themeFillTint="33"/>
          </w:tcPr>
          <w:p w14:paraId="143A1351" w14:textId="77777777" w:rsidR="00EF4E8D" w:rsidRPr="00BB6E00" w:rsidRDefault="00EF4E8D" w:rsidP="004869E2">
            <w:pPr>
              <w:rPr>
                <w:rFonts w:ascii="Arial" w:hAnsi="Arial" w:cs="Arial"/>
                <w:b/>
                <w:bCs/>
              </w:rPr>
            </w:pPr>
            <w:r w:rsidRPr="00BB6E00">
              <w:rPr>
                <w:rFonts w:ascii="Arial" w:hAnsi="Arial" w:cs="Arial"/>
                <w:b/>
                <w:bCs/>
              </w:rPr>
              <w:t>Accompanying copy</w:t>
            </w:r>
          </w:p>
        </w:tc>
        <w:tc>
          <w:tcPr>
            <w:tcW w:w="3906" w:type="dxa"/>
            <w:shd w:val="clear" w:color="auto" w:fill="EDEDED" w:themeFill="accent3" w:themeFillTint="33"/>
          </w:tcPr>
          <w:p w14:paraId="1303D13C" w14:textId="77777777" w:rsidR="00EF4E8D" w:rsidRPr="001B7306" w:rsidRDefault="00EF4E8D" w:rsidP="004869E2">
            <w:pPr>
              <w:rPr>
                <w:rFonts w:ascii="Arial" w:hAnsi="Arial" w:cs="Arial"/>
                <w:b/>
                <w:bCs/>
              </w:rPr>
            </w:pPr>
            <w:r w:rsidRPr="00BB6E00">
              <w:rPr>
                <w:rFonts w:ascii="Arial" w:hAnsi="Arial" w:cs="Arial"/>
                <w:b/>
                <w:bCs/>
              </w:rPr>
              <w:t>Alt text</w:t>
            </w:r>
          </w:p>
        </w:tc>
      </w:tr>
      <w:tr w:rsidR="00677E26" w:rsidRPr="001B7306" w14:paraId="2A34A34A" w14:textId="77777777" w:rsidTr="00F8497A">
        <w:tc>
          <w:tcPr>
            <w:tcW w:w="2972" w:type="dxa"/>
            <w:shd w:val="clear" w:color="auto" w:fill="FFFFFF" w:themeFill="background1"/>
          </w:tcPr>
          <w:p w14:paraId="0D4D1B5F" w14:textId="77777777" w:rsidR="00677E26" w:rsidRPr="00752B22" w:rsidRDefault="00677E26" w:rsidP="00F8497A">
            <w:pPr>
              <w:spacing w:line="259" w:lineRule="auto"/>
              <w:rPr>
                <w:rFonts w:ascii="Arial" w:hAnsi="Arial" w:cs="Arial"/>
              </w:rPr>
            </w:pPr>
            <w:r w:rsidRPr="00752B22">
              <w:rPr>
                <w:rFonts w:ascii="Arial" w:hAnsi="Arial" w:cs="Arial"/>
              </w:rPr>
              <w:t>Allergy rash</w:t>
            </w:r>
          </w:p>
          <w:p w14:paraId="621FBBFD" w14:textId="77777777" w:rsidR="00677E26" w:rsidRPr="001B7306" w:rsidRDefault="00677E26" w:rsidP="00F8497A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  <w:noProof/>
              </w:rPr>
              <w:drawing>
                <wp:inline distT="0" distB="0" distL="0" distR="0" wp14:anchorId="40690E52" wp14:editId="195741B9">
                  <wp:extent cx="1750060" cy="1750060"/>
                  <wp:effectExtent l="0" t="0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0584BEE5" w14:textId="49C14015" w:rsidR="00677E26" w:rsidRPr="001B7306" w:rsidRDefault="00677E26" w:rsidP="00F8497A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Are you worried about your child’s allergies and what you can do to help? The Healthier Together website has a host of expert advice:</w:t>
            </w:r>
            <w:r>
              <w:rPr>
                <w:rFonts w:ascii="Arial" w:hAnsi="Arial" w:cs="Arial"/>
              </w:rPr>
              <w:t xml:space="preserve"> </w:t>
            </w:r>
            <w:hyperlink r:id="rId12" w:history="1">
              <w:r w:rsidRPr="00234F43">
                <w:rPr>
                  <w:rStyle w:val="Hyperlink"/>
                  <w:rFonts w:ascii="Arial" w:hAnsi="Arial" w:cs="Arial"/>
                </w:rPr>
                <w:t>https://www.hwehealthiertogether.nhs.uk/parentscarers/worried-your-child-unwell/allergies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509C1681" w14:textId="77777777" w:rsidR="00677E26" w:rsidRPr="001B7306" w:rsidRDefault="00677E26" w:rsidP="00F8497A">
            <w:pPr>
              <w:rPr>
                <w:rFonts w:ascii="Arial" w:hAnsi="Arial" w:cs="Arial"/>
              </w:rPr>
            </w:pPr>
          </w:p>
          <w:p w14:paraId="0F183F5D" w14:textId="77777777" w:rsidR="00677E26" w:rsidRPr="001B7306" w:rsidRDefault="00677E26" w:rsidP="00F8497A">
            <w:pPr>
              <w:rPr>
                <w:rFonts w:ascii="Arial" w:hAnsi="Arial" w:cs="Arial"/>
              </w:rPr>
            </w:pPr>
          </w:p>
          <w:p w14:paraId="304386DD" w14:textId="77777777" w:rsidR="00677E26" w:rsidRPr="001B7306" w:rsidRDefault="00677E26" w:rsidP="00F8497A">
            <w:pPr>
              <w:rPr>
                <w:rFonts w:ascii="Arial" w:eastAsia="Arial" w:hAnsi="Arial" w:cs="Arial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299988FB" w14:textId="068AA059" w:rsidR="00677E26" w:rsidRPr="001B7306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b</w:t>
            </w:r>
            <w:r w:rsidR="00677E26" w:rsidRPr="001B7306">
              <w:rPr>
                <w:rFonts w:ascii="Arial" w:hAnsi="Arial" w:cs="Arial"/>
              </w:rPr>
              <w:t>aby with a rash across their cheeks</w:t>
            </w:r>
            <w:r w:rsidR="00677E26">
              <w:rPr>
                <w:rFonts w:ascii="Arial" w:hAnsi="Arial" w:cs="Arial"/>
              </w:rPr>
              <w:t xml:space="preserve"> and chin</w:t>
            </w:r>
            <w:r w:rsidR="00677E26" w:rsidRPr="001B7306">
              <w:rPr>
                <w:rFonts w:ascii="Arial" w:hAnsi="Arial" w:cs="Arial"/>
              </w:rPr>
              <w:t>.</w:t>
            </w:r>
          </w:p>
          <w:p w14:paraId="0228BD9C" w14:textId="77777777" w:rsidR="00677E26" w:rsidRDefault="00677E26" w:rsidP="00F8497A">
            <w:pPr>
              <w:rPr>
                <w:rFonts w:ascii="Arial" w:hAnsi="Arial" w:cs="Arial"/>
              </w:rPr>
            </w:pPr>
          </w:p>
          <w:p w14:paraId="19609B5B" w14:textId="5BE00939" w:rsidR="00677E26" w:rsidRPr="001B7306" w:rsidRDefault="00677E26" w:rsidP="00F8497A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Text says</w:t>
            </w:r>
            <w:r w:rsidR="00D14065">
              <w:rPr>
                <w:rFonts w:ascii="Arial" w:hAnsi="Arial" w:cs="Arial"/>
              </w:rPr>
              <w:t xml:space="preserve"> ‘</w:t>
            </w:r>
            <w:r w:rsidRPr="001B7306">
              <w:rPr>
                <w:rFonts w:ascii="Arial" w:hAnsi="Arial" w:cs="Arial"/>
              </w:rPr>
              <w:t>What can I do to help my child’s allergies?</w:t>
            </w:r>
            <w:r w:rsidR="00E07A8D">
              <w:rPr>
                <w:rFonts w:ascii="Arial" w:hAnsi="Arial" w:cs="Arial"/>
              </w:rPr>
              <w:t xml:space="preserve"> </w:t>
            </w:r>
            <w:r w:rsidRPr="001B7306">
              <w:rPr>
                <w:rFonts w:ascii="Arial" w:hAnsi="Arial" w:cs="Arial"/>
              </w:rPr>
              <w:t>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BB6E00" w:rsidRPr="00BB6E00" w14:paraId="68896FC7" w14:textId="77777777" w:rsidTr="00BB6E00">
        <w:tc>
          <w:tcPr>
            <w:tcW w:w="2972" w:type="dxa"/>
            <w:shd w:val="clear" w:color="auto" w:fill="auto"/>
          </w:tcPr>
          <w:p w14:paraId="211D0D2E" w14:textId="77777777" w:rsidR="00BB6E00" w:rsidRPr="00752B22" w:rsidRDefault="00BB6E00" w:rsidP="004869E2">
            <w:pPr>
              <w:rPr>
                <w:rFonts w:ascii="Arial" w:hAnsi="Arial" w:cs="Arial"/>
              </w:rPr>
            </w:pPr>
            <w:r w:rsidRPr="00752B22">
              <w:rPr>
                <w:rFonts w:ascii="Arial" w:hAnsi="Arial" w:cs="Arial"/>
              </w:rPr>
              <w:t>Bronchiolitis</w:t>
            </w:r>
          </w:p>
          <w:p w14:paraId="42FBBD15" w14:textId="192575B5" w:rsidR="00BB6E00" w:rsidRDefault="00BB6E00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215CFF" wp14:editId="0C379470">
                  <wp:extent cx="1750060" cy="1750060"/>
                  <wp:effectExtent l="0" t="0" r="2540" b="2540"/>
                  <wp:docPr id="1410776986" name="Picture 3" descr="A person holding a crying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76986" name="Picture 3" descr="A person holding a crying baby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2C001" w14:textId="1F0A8BE1" w:rsidR="00BB6E00" w:rsidRPr="00BB6E00" w:rsidRDefault="00BB6E00" w:rsidP="004869E2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shd w:val="clear" w:color="auto" w:fill="auto"/>
          </w:tcPr>
          <w:p w14:paraId="6F4CE118" w14:textId="6B85BB03" w:rsidR="00814F76" w:rsidRPr="00814F76" w:rsidRDefault="00814F76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you have concerns about your child’s breathing? </w:t>
            </w:r>
            <w:r w:rsidR="007E6B48">
              <w:rPr>
                <w:rFonts w:ascii="Arial" w:hAnsi="Arial" w:cs="Arial"/>
              </w:rPr>
              <w:t xml:space="preserve">Check signs and symptoms on the Healthier Together website to find out when to seek help: </w:t>
            </w:r>
            <w:hyperlink r:id="rId14" w:history="1">
              <w:r w:rsidR="007E6B48" w:rsidRPr="00FE4530">
                <w:rPr>
                  <w:rStyle w:val="Hyperlink"/>
                  <w:rFonts w:ascii="Arial" w:hAnsi="Arial" w:cs="Arial"/>
                </w:rPr>
                <w:t>https://www.hwehealthiertogether.nhs.uk/parentscarers/worried-your-child-unwell/bronchiolitis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auto"/>
          </w:tcPr>
          <w:p w14:paraId="2FAC0E47" w14:textId="582BA2C9" w:rsidR="00BB6E00" w:rsidRPr="001B7306" w:rsidRDefault="008A2146" w:rsidP="00BB6E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</w:t>
            </w:r>
            <w:r w:rsidR="00BB6E00">
              <w:rPr>
                <w:rFonts w:ascii="Arial" w:hAnsi="Arial" w:cs="Arial"/>
              </w:rPr>
              <w:t xml:space="preserve">arent holding their young child who has </w:t>
            </w:r>
            <w:r>
              <w:rPr>
                <w:rFonts w:ascii="Arial" w:hAnsi="Arial" w:cs="Arial"/>
              </w:rPr>
              <w:t>its</w:t>
            </w:r>
            <w:r w:rsidR="00BB6E00">
              <w:rPr>
                <w:rFonts w:ascii="Arial" w:hAnsi="Arial" w:cs="Arial"/>
              </w:rPr>
              <w:t xml:space="preserve"> mouth open and tongue slightly out</w:t>
            </w:r>
            <w:r w:rsidR="00BB6E00" w:rsidRPr="001B7306">
              <w:rPr>
                <w:rFonts w:ascii="Arial" w:hAnsi="Arial" w:cs="Arial"/>
              </w:rPr>
              <w:t>.</w:t>
            </w:r>
          </w:p>
          <w:p w14:paraId="76AC98F3" w14:textId="77777777" w:rsidR="00BB6E00" w:rsidRDefault="00BB6E00" w:rsidP="00BB6E00">
            <w:pPr>
              <w:rPr>
                <w:rFonts w:ascii="Arial" w:hAnsi="Arial" w:cs="Arial"/>
              </w:rPr>
            </w:pPr>
          </w:p>
          <w:p w14:paraId="736443C9" w14:textId="48088E9C" w:rsidR="00BB6E00" w:rsidRPr="00BB6E00" w:rsidRDefault="00BB6E00" w:rsidP="00BB6E00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Text says</w:t>
            </w:r>
            <w:r w:rsidR="00D14065">
              <w:rPr>
                <w:rFonts w:ascii="Arial" w:hAnsi="Arial" w:cs="Arial"/>
              </w:rPr>
              <w:t xml:space="preserve"> ‘</w:t>
            </w:r>
            <w:r>
              <w:rPr>
                <w:rFonts w:ascii="Arial" w:hAnsi="Arial" w:cs="Arial"/>
              </w:rPr>
              <w:t>My child is coughing and wheezing what should I do?</w:t>
            </w:r>
            <w:r w:rsidR="003157A0">
              <w:rPr>
                <w:rFonts w:ascii="Arial" w:hAnsi="Arial" w:cs="Arial"/>
              </w:rPr>
              <w:t xml:space="preserve"> </w:t>
            </w:r>
            <w:r w:rsidRPr="001B7306">
              <w:rPr>
                <w:rFonts w:ascii="Arial" w:hAnsi="Arial" w:cs="Arial"/>
              </w:rPr>
              <w:t>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677E26" w:rsidRPr="001B7306" w14:paraId="09C6175A" w14:textId="77777777" w:rsidTr="00F8497A">
        <w:tc>
          <w:tcPr>
            <w:tcW w:w="2972" w:type="dxa"/>
            <w:shd w:val="clear" w:color="auto" w:fill="FFFFFF" w:themeFill="background1"/>
          </w:tcPr>
          <w:p w14:paraId="439F1308" w14:textId="77777777" w:rsidR="00677E26" w:rsidRPr="00752B22" w:rsidRDefault="00677E26" w:rsidP="00F8497A">
            <w:pPr>
              <w:rPr>
                <w:rFonts w:ascii="Arial" w:hAnsi="Arial" w:cs="Arial"/>
              </w:rPr>
            </w:pPr>
            <w:r w:rsidRPr="00752B22">
              <w:rPr>
                <w:rFonts w:ascii="Arial" w:hAnsi="Arial" w:cs="Arial"/>
              </w:rPr>
              <w:t>Childhood vaccination</w:t>
            </w:r>
          </w:p>
          <w:p w14:paraId="48A9FC23" w14:textId="77777777" w:rsidR="00677E26" w:rsidRPr="001B730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F7A8435" wp14:editId="6A2E94AE">
                  <wp:extent cx="1752600" cy="1752600"/>
                  <wp:effectExtent l="0" t="0" r="0" b="0"/>
                  <wp:docPr id="17856306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3C3AA993" w14:textId="77777777" w:rsidR="00677E26" w:rsidRPr="00250E1C" w:rsidRDefault="00677E26" w:rsidP="00F8497A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lastRenderedPageBreak/>
              <w:t xml:space="preserve">Has your child been vaccinated to protect them from serious illness?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The </w:t>
            </w:r>
            <w:r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Healthier Together website has information about vaccinations you might need to help your family stay well: </w:t>
            </w:r>
            <w:hyperlink r:id="rId16" w:history="1">
              <w:r w:rsidRPr="009E4F9A">
                <w:rPr>
                  <w:rStyle w:val="Hyperlink"/>
                  <w:rFonts w:ascii="Arial" w:hAnsi="Arial" w:cs="Arial"/>
                  <w:shd w:val="clear" w:color="auto" w:fill="FFFFFF"/>
                </w:rPr>
                <w:t>h</w:t>
              </w:r>
              <w:r w:rsidRPr="009E4F9A">
                <w:rPr>
                  <w:rStyle w:val="Hyperlink"/>
                  <w:rFonts w:ascii="Arial" w:hAnsi="Arial" w:cs="Arial"/>
                </w:rPr>
                <w:t>ttps://www.hwehealthiertogether.nhs.uk/parentscarers/keeping-your-child-safe-and-</w:t>
              </w:r>
              <w:r w:rsidRPr="009E4F9A">
                <w:rPr>
                  <w:rStyle w:val="Hyperlink"/>
                  <w:rFonts w:ascii="Arial" w:hAnsi="Arial" w:cs="Arial"/>
                </w:rPr>
                <w:lastRenderedPageBreak/>
                <w:t>healthy/childhood-vaccinations-essential-information</w:t>
              </w:r>
            </w:hyperlink>
            <w:r>
              <w:t xml:space="preserve"> </w:t>
            </w:r>
          </w:p>
          <w:p w14:paraId="31884498" w14:textId="77777777" w:rsidR="00677E26" w:rsidRPr="001B7306" w:rsidRDefault="00677E26" w:rsidP="00F8497A">
            <w:pPr>
              <w:rPr>
                <w:rFonts w:ascii="Arial" w:eastAsia="Arial" w:hAnsi="Arial" w:cs="Arial"/>
                <w:shd w:val="clear" w:color="auto" w:fill="FFFFFF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53BC4D0A" w14:textId="6FE07DD0" w:rsidR="00677E26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 c</w:t>
            </w:r>
            <w:r w:rsidR="00677E26" w:rsidRPr="001B7306">
              <w:rPr>
                <w:rFonts w:ascii="Arial" w:hAnsi="Arial" w:cs="Arial"/>
              </w:rPr>
              <w:t>hild cuddling a teddy bear looks down at her arm where she is being vaccinated.</w:t>
            </w:r>
          </w:p>
          <w:p w14:paraId="79E45FF5" w14:textId="77777777" w:rsidR="00677E26" w:rsidRPr="001B7306" w:rsidRDefault="00677E26" w:rsidP="00F8497A">
            <w:pPr>
              <w:rPr>
                <w:rFonts w:ascii="Arial" w:hAnsi="Arial" w:cs="Arial"/>
              </w:rPr>
            </w:pPr>
          </w:p>
          <w:p w14:paraId="4942265A" w14:textId="6F7A83A3" w:rsidR="00677E26" w:rsidRPr="001B7306" w:rsidRDefault="00677E26" w:rsidP="00F8497A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 xml:space="preserve">Text </w:t>
            </w:r>
            <w:r w:rsidR="00D14065">
              <w:rPr>
                <w:rFonts w:ascii="Arial" w:hAnsi="Arial" w:cs="Arial"/>
              </w:rPr>
              <w:t>says ‘</w:t>
            </w:r>
            <w:r w:rsidRPr="001B7306">
              <w:rPr>
                <w:rFonts w:ascii="Arial" w:hAnsi="Arial" w:cs="Arial"/>
              </w:rPr>
              <w:t>Should I have my child vaccinated?</w:t>
            </w:r>
            <w:r>
              <w:rPr>
                <w:rFonts w:ascii="Arial" w:hAnsi="Arial" w:cs="Arial"/>
              </w:rPr>
              <w:t xml:space="preserve"> E</w:t>
            </w:r>
            <w:r w:rsidRPr="001B7306">
              <w:rPr>
                <w:rFonts w:ascii="Arial" w:hAnsi="Arial" w:cs="Arial"/>
              </w:rPr>
              <w:t>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677E26" w:rsidRPr="00BB6E00" w14:paraId="44431BE9" w14:textId="77777777" w:rsidTr="00F8497A">
        <w:tc>
          <w:tcPr>
            <w:tcW w:w="2972" w:type="dxa"/>
            <w:shd w:val="clear" w:color="auto" w:fill="auto"/>
          </w:tcPr>
          <w:p w14:paraId="58092865" w14:textId="05A264A2" w:rsidR="00677E26" w:rsidRPr="00183FFC" w:rsidRDefault="00677E26" w:rsidP="00F8497A">
            <w:pPr>
              <w:rPr>
                <w:rFonts w:ascii="Arial" w:hAnsi="Arial" w:cs="Arial"/>
                <w:color w:val="00B050"/>
              </w:rPr>
            </w:pPr>
            <w:r w:rsidRPr="00752B22">
              <w:rPr>
                <w:rFonts w:ascii="Arial" w:hAnsi="Arial" w:cs="Arial"/>
              </w:rPr>
              <w:t>Fever</w:t>
            </w:r>
            <w:r w:rsidR="00183FFC">
              <w:rPr>
                <w:rFonts w:ascii="Arial" w:hAnsi="Arial" w:cs="Arial"/>
                <w:color w:val="00B050"/>
              </w:rPr>
              <w:t xml:space="preserve"> </w:t>
            </w:r>
          </w:p>
          <w:p w14:paraId="725F7E89" w14:textId="52D04A20" w:rsidR="00677E26" w:rsidRPr="00BB6E00" w:rsidRDefault="00314BFF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91154C" wp14:editId="747D11FA">
                  <wp:extent cx="1750060" cy="1750060"/>
                  <wp:effectExtent l="0" t="0" r="2540" b="2540"/>
                  <wp:docPr id="1076978887" name="Picture 1" descr="A person checking a child's temper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978887" name="Picture 1" descr="A person checking a child's temperatur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486316C" w14:textId="0FE6F21D" w:rsidR="00677E26" w:rsidRPr="00BB6E00" w:rsidRDefault="00E46D52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you worried about your child’s high temperature? </w:t>
            </w:r>
            <w:r w:rsidR="00DF40A8">
              <w:rPr>
                <w:rFonts w:ascii="Arial" w:hAnsi="Arial" w:cs="Arial"/>
              </w:rPr>
              <w:t xml:space="preserve">Find out what you should do next on the Healthier Together website: </w:t>
            </w:r>
            <w:hyperlink r:id="rId18" w:history="1">
              <w:r w:rsidR="00DF40A8" w:rsidRPr="00FE4530">
                <w:rPr>
                  <w:rStyle w:val="Hyperlink"/>
                  <w:rFonts w:ascii="Arial" w:hAnsi="Arial" w:cs="Arial"/>
                </w:rPr>
                <w:t>https://www.hwehealthiertogether.nhs.uk/parentscarers/worried-your-child-unwell/fever-high-temperature</w:t>
              </w:r>
            </w:hyperlink>
            <w:r w:rsidR="00DF40A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auto"/>
          </w:tcPr>
          <w:p w14:paraId="3B22EC8D" w14:textId="2FD3C81D" w:rsidR="00677E26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</w:t>
            </w:r>
            <w:r w:rsidR="00677E26">
              <w:rPr>
                <w:rFonts w:ascii="Arial" w:hAnsi="Arial" w:cs="Arial"/>
              </w:rPr>
              <w:t>hild lying in bed cuddling a teddy bear, while their parent checks his temperature.</w:t>
            </w:r>
          </w:p>
          <w:p w14:paraId="45D9C1C7" w14:textId="77777777" w:rsidR="00677E26" w:rsidRDefault="00677E26" w:rsidP="00F8497A">
            <w:pPr>
              <w:rPr>
                <w:rFonts w:ascii="Arial" w:hAnsi="Arial" w:cs="Arial"/>
              </w:rPr>
            </w:pPr>
          </w:p>
          <w:p w14:paraId="4DEBBFFD" w14:textId="320CAB59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 </w:t>
            </w:r>
            <w:r w:rsidR="00D14065">
              <w:rPr>
                <w:rFonts w:ascii="Arial" w:hAnsi="Arial" w:cs="Arial"/>
              </w:rPr>
              <w:t>says ‘</w:t>
            </w:r>
            <w:r>
              <w:rPr>
                <w:rFonts w:ascii="Arial" w:hAnsi="Arial" w:cs="Arial"/>
              </w:rPr>
              <w:t>How can I bring down my child’s fever? E</w:t>
            </w:r>
            <w:r w:rsidRPr="001B7306">
              <w:rPr>
                <w:rFonts w:ascii="Arial" w:hAnsi="Arial" w:cs="Arial"/>
              </w:rPr>
              <w:t>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  <w:p w14:paraId="68313ECD" w14:textId="77777777" w:rsidR="00677E26" w:rsidRPr="00BB6E00" w:rsidRDefault="00677E26" w:rsidP="00F8497A">
            <w:pPr>
              <w:rPr>
                <w:rFonts w:ascii="Arial" w:hAnsi="Arial" w:cs="Arial"/>
              </w:rPr>
            </w:pPr>
          </w:p>
        </w:tc>
      </w:tr>
      <w:tr w:rsidR="00677E26" w:rsidRPr="001B7306" w14:paraId="039BEF4C" w14:textId="77777777" w:rsidTr="00F8497A">
        <w:tc>
          <w:tcPr>
            <w:tcW w:w="2972" w:type="dxa"/>
            <w:shd w:val="clear" w:color="auto" w:fill="FFFFFF" w:themeFill="background1"/>
          </w:tcPr>
          <w:p w14:paraId="35B3A7ED" w14:textId="77777777" w:rsidR="00677E26" w:rsidRPr="003B1E54" w:rsidRDefault="00677E26" w:rsidP="00F8497A">
            <w:pPr>
              <w:rPr>
                <w:rFonts w:ascii="Arial" w:hAnsi="Arial" w:cs="Arial"/>
              </w:rPr>
            </w:pPr>
            <w:r w:rsidRPr="003B1E54">
              <w:rPr>
                <w:rFonts w:ascii="Arial" w:hAnsi="Arial" w:cs="Arial"/>
              </w:rPr>
              <w:t>Healthy pregnancy</w:t>
            </w:r>
          </w:p>
          <w:p w14:paraId="483E1287" w14:textId="77777777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37DB67" wp14:editId="49E8B903">
                  <wp:extent cx="1743075" cy="1743075"/>
                  <wp:effectExtent l="0" t="0" r="9525" b="9525"/>
                  <wp:docPr id="5873749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1059A04F" w14:textId="77777777" w:rsidR="00677E26" w:rsidRPr="001B7306" w:rsidRDefault="00677E26" w:rsidP="00F8497A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If you’re looking for ways to stay healthy during your pregnancy, the Healthier Together website provides advice and guidance from local midwives and health visitors on topics from eating healthy to exercise: </w:t>
            </w:r>
            <w:hyperlink r:id="rId20" w:history="1">
              <w:r w:rsidRPr="00325DC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https://www.hwehealthiertogether.nhs.uk/pregnant-women/staying-healthy-pregnancy</w:t>
              </w:r>
            </w:hyperlink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5967B351" w14:textId="309866CD" w:rsidR="00677E26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</w:t>
            </w:r>
            <w:r w:rsidR="00677E26">
              <w:rPr>
                <w:rFonts w:ascii="Arial" w:hAnsi="Arial" w:cs="Arial"/>
              </w:rPr>
              <w:t>regnant woman standing sideways on with her vest slightly pulled up to show her bump.</w:t>
            </w:r>
          </w:p>
          <w:p w14:paraId="7A57023D" w14:textId="77777777" w:rsidR="00677E26" w:rsidRDefault="00677E26" w:rsidP="00F8497A">
            <w:pPr>
              <w:rPr>
                <w:rFonts w:ascii="Arial" w:hAnsi="Arial" w:cs="Arial"/>
              </w:rPr>
            </w:pPr>
          </w:p>
          <w:p w14:paraId="76FDD9DD" w14:textId="607E5CEB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 </w:t>
            </w:r>
            <w:r w:rsidR="00D14065">
              <w:rPr>
                <w:rFonts w:ascii="Arial" w:hAnsi="Arial" w:cs="Arial"/>
              </w:rPr>
              <w:t>says ‘</w:t>
            </w:r>
            <w:r>
              <w:rPr>
                <w:rFonts w:ascii="Arial" w:hAnsi="Arial" w:cs="Arial"/>
              </w:rPr>
              <w:t>How can I keep healthy during my pregnancy? 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BB6E00" w:rsidRPr="00BB6E00" w14:paraId="1B2368E2" w14:textId="77777777" w:rsidTr="00BB6E00">
        <w:tc>
          <w:tcPr>
            <w:tcW w:w="2972" w:type="dxa"/>
            <w:shd w:val="clear" w:color="auto" w:fill="auto"/>
          </w:tcPr>
          <w:p w14:paraId="15898DB6" w14:textId="77777777" w:rsidR="00BB6E00" w:rsidRPr="003B1E54" w:rsidRDefault="00BB6E00" w:rsidP="004869E2">
            <w:pPr>
              <w:rPr>
                <w:rFonts w:ascii="Arial" w:hAnsi="Arial" w:cs="Arial"/>
              </w:rPr>
            </w:pPr>
            <w:r w:rsidRPr="003B1E54">
              <w:rPr>
                <w:rFonts w:ascii="Arial" w:hAnsi="Arial" w:cs="Arial"/>
              </w:rPr>
              <w:t>Jaundice</w:t>
            </w:r>
          </w:p>
          <w:p w14:paraId="199F092C" w14:textId="1089C4F7" w:rsidR="00BB6E00" w:rsidRPr="00BB6E00" w:rsidRDefault="00BB6E00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055DFF8" wp14:editId="4FCD25FF">
                  <wp:extent cx="1750060" cy="1750060"/>
                  <wp:effectExtent l="0" t="0" r="2540" b="2540"/>
                  <wp:docPr id="2132432712" name="Picture 4" descr="A baby lying on a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32712" name="Picture 4" descr="A baby lying on a blanke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52FADB0" w14:textId="1B64C741" w:rsidR="00BB6E00" w:rsidRPr="00BB6E00" w:rsidRDefault="00900E74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 suspect your baby has jaundice and are not sure what to do next</w:t>
            </w:r>
            <w:r w:rsidR="009D0C7A">
              <w:rPr>
                <w:rFonts w:ascii="Arial" w:hAnsi="Arial" w:cs="Arial"/>
              </w:rPr>
              <w:t>, v</w:t>
            </w:r>
            <w:r>
              <w:rPr>
                <w:rFonts w:ascii="Arial" w:hAnsi="Arial" w:cs="Arial"/>
              </w:rPr>
              <w:t xml:space="preserve">isit the Healthier Together website for advice on when and where to seek help: </w:t>
            </w:r>
            <w:hyperlink r:id="rId22" w:history="1">
              <w:r w:rsidRPr="00FE4530">
                <w:rPr>
                  <w:rStyle w:val="Hyperlink"/>
                  <w:rFonts w:ascii="Arial" w:hAnsi="Arial" w:cs="Arial"/>
                </w:rPr>
                <w:t>https://www.hwehealthiertogether.nhs.uk/parentscarers/worried-your-baby-unwell-under-3-months/jaundice</w:t>
              </w:r>
            </w:hyperlink>
            <w:r w:rsidR="00DA6B9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auto"/>
          </w:tcPr>
          <w:p w14:paraId="79B82F7A" w14:textId="042E46F2" w:rsidR="00BB6E00" w:rsidRPr="001B7306" w:rsidRDefault="008A2146" w:rsidP="00BB6E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b</w:t>
            </w:r>
            <w:r w:rsidR="00DA6B91">
              <w:rPr>
                <w:rFonts w:ascii="Arial" w:hAnsi="Arial" w:cs="Arial"/>
              </w:rPr>
              <w:t>aby lying on its back</w:t>
            </w:r>
            <w:r>
              <w:rPr>
                <w:rFonts w:ascii="Arial" w:hAnsi="Arial" w:cs="Arial"/>
              </w:rPr>
              <w:t xml:space="preserve"> on a blanket</w:t>
            </w:r>
            <w:r w:rsidR="00BB6E00" w:rsidRPr="001B7306">
              <w:rPr>
                <w:rFonts w:ascii="Arial" w:hAnsi="Arial" w:cs="Arial"/>
              </w:rPr>
              <w:t>.</w:t>
            </w:r>
          </w:p>
          <w:p w14:paraId="2A024D70" w14:textId="77777777" w:rsidR="00BB6E00" w:rsidRDefault="00BB6E00" w:rsidP="00BB6E00">
            <w:pPr>
              <w:rPr>
                <w:rFonts w:ascii="Arial" w:hAnsi="Arial" w:cs="Arial"/>
              </w:rPr>
            </w:pPr>
          </w:p>
          <w:p w14:paraId="1126DE1B" w14:textId="1387B71F" w:rsidR="00BB6E00" w:rsidRPr="00BB6E00" w:rsidRDefault="00BB6E00" w:rsidP="00BB6E00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Text says</w:t>
            </w:r>
            <w:r w:rsidR="00D14065">
              <w:rPr>
                <w:rFonts w:ascii="Arial" w:hAnsi="Arial" w:cs="Arial"/>
              </w:rPr>
              <w:t xml:space="preserve"> ‘</w:t>
            </w:r>
            <w:r>
              <w:rPr>
                <w:rFonts w:ascii="Arial" w:hAnsi="Arial" w:cs="Arial"/>
              </w:rPr>
              <w:t>W</w:t>
            </w:r>
            <w:r w:rsidR="00DA6B91">
              <w:rPr>
                <w:rFonts w:ascii="Arial" w:hAnsi="Arial" w:cs="Arial"/>
              </w:rPr>
              <w:t>hat do I do if I suspect my baby has jaundice?</w:t>
            </w:r>
            <w:r w:rsidR="003157A0">
              <w:rPr>
                <w:rFonts w:ascii="Arial" w:hAnsi="Arial" w:cs="Arial"/>
              </w:rPr>
              <w:t xml:space="preserve"> </w:t>
            </w:r>
            <w:r w:rsidRPr="001B7306">
              <w:rPr>
                <w:rFonts w:ascii="Arial" w:hAnsi="Arial" w:cs="Arial"/>
              </w:rPr>
              <w:t>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677E26" w:rsidRPr="001B7306" w14:paraId="077F79C5" w14:textId="77777777" w:rsidTr="00F8497A">
        <w:tc>
          <w:tcPr>
            <w:tcW w:w="2972" w:type="dxa"/>
            <w:shd w:val="clear" w:color="auto" w:fill="FFFFFF" w:themeFill="background1"/>
          </w:tcPr>
          <w:p w14:paraId="32190A63" w14:textId="77777777" w:rsidR="00677E26" w:rsidRPr="003B1E54" w:rsidRDefault="00677E26" w:rsidP="00F8497A">
            <w:pPr>
              <w:rPr>
                <w:rFonts w:ascii="Arial" w:hAnsi="Arial" w:cs="Arial"/>
              </w:rPr>
            </w:pPr>
            <w:r w:rsidRPr="003B1E54">
              <w:rPr>
                <w:rFonts w:ascii="Arial" w:hAnsi="Arial" w:cs="Arial"/>
              </w:rPr>
              <w:lastRenderedPageBreak/>
              <w:t>Pregnancy vaccinations</w:t>
            </w:r>
          </w:p>
          <w:p w14:paraId="05B03423" w14:textId="77777777" w:rsidR="00677E26" w:rsidRPr="00712242" w:rsidRDefault="00677E26" w:rsidP="00F8497A">
            <w:pPr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noProof/>
                <w:color w:val="00B050"/>
              </w:rPr>
              <w:drawing>
                <wp:inline distT="0" distB="0" distL="0" distR="0" wp14:anchorId="406F2833" wp14:editId="0365F7C2">
                  <wp:extent cx="1750060" cy="1750060"/>
                  <wp:effectExtent l="0" t="0" r="2540" b="2540"/>
                  <wp:docPr id="638028067" name="Picture 9" descr="A person with a band aid on her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028067" name="Picture 9" descr="A person with a band aid on her arm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53CCD0B8" w14:textId="6CD55E9C" w:rsidR="00677E26" w:rsidRPr="009F44F9" w:rsidRDefault="00CB26B6" w:rsidP="00F8497A">
            <w:pPr>
              <w:rPr>
                <w:rStyle w:val="normaltextrun"/>
                <w:rFonts w:ascii="Arial" w:hAnsi="Arial" w:cs="Arial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shd w:val="clear" w:color="auto" w:fill="FFFFFF"/>
              </w:rPr>
              <w:t>Find out which vaccinations are recommended during pregnancy,  to protect you and your baby</w:t>
            </w:r>
            <w:r w:rsidR="00C32DA3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from </w:t>
            </w:r>
            <w:r>
              <w:rPr>
                <w:rStyle w:val="normaltextrun"/>
                <w:rFonts w:ascii="Arial" w:hAnsi="Arial" w:cs="Arial"/>
                <w:shd w:val="clear" w:color="auto" w:fill="FFFFFF"/>
              </w:rPr>
              <w:t>serious illness</w:t>
            </w:r>
            <w:r w:rsidR="00C32DA3">
              <w:rPr>
                <w:rStyle w:val="normaltextrun"/>
                <w:rFonts w:ascii="Arial" w:hAnsi="Arial" w:cs="Arial"/>
                <w:shd w:val="clear" w:color="auto" w:fill="FFFFFF"/>
              </w:rPr>
              <w:t>es,</w:t>
            </w:r>
            <w:r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</w:t>
            </w:r>
            <w:r w:rsidR="00C32DA3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by visiting </w:t>
            </w:r>
            <w:r>
              <w:rPr>
                <w:rStyle w:val="normaltextrun"/>
                <w:rFonts w:ascii="Arial" w:hAnsi="Arial" w:cs="Arial"/>
                <w:shd w:val="clear" w:color="auto" w:fill="FFFFFF"/>
              </w:rPr>
              <w:t>the Healthier Together website</w:t>
            </w:r>
            <w:r w:rsidR="00C32DA3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: </w:t>
            </w:r>
            <w:hyperlink r:id="rId24" w:history="1">
              <w:r w:rsidR="00C32DA3" w:rsidRPr="00FE4530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https://www.hwehealthiertogether.nhs.uk/pregnant-women/staying-healthy-pregnancy/vaccinations-pregnant-women</w:t>
              </w:r>
            </w:hyperlink>
            <w:r w:rsidR="00C32DA3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737010E9" w14:textId="56EFE360" w:rsidR="00677E26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</w:t>
            </w:r>
            <w:r w:rsidR="00677E26">
              <w:rPr>
                <w:rFonts w:ascii="Arial" w:hAnsi="Arial" w:cs="Arial"/>
              </w:rPr>
              <w:t xml:space="preserve">erson looking down at a plaster on their arm </w:t>
            </w:r>
            <w:proofErr w:type="gramStart"/>
            <w:r w:rsidR="00677E26">
              <w:rPr>
                <w:rFonts w:ascii="Arial" w:hAnsi="Arial" w:cs="Arial"/>
              </w:rPr>
              <w:t>why</w:t>
            </w:r>
            <w:proofErr w:type="gramEnd"/>
            <w:r w:rsidR="00677E26">
              <w:rPr>
                <w:rFonts w:ascii="Arial" w:hAnsi="Arial" w:cs="Arial"/>
              </w:rPr>
              <w:t xml:space="preserve"> they have been vaccinated.</w:t>
            </w:r>
          </w:p>
          <w:p w14:paraId="2D45B454" w14:textId="77777777" w:rsidR="00677E26" w:rsidRDefault="00677E26" w:rsidP="00F8497A">
            <w:pPr>
              <w:rPr>
                <w:rFonts w:ascii="Arial" w:hAnsi="Arial" w:cs="Arial"/>
              </w:rPr>
            </w:pPr>
          </w:p>
          <w:p w14:paraId="6623D3C1" w14:textId="43327B40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 </w:t>
            </w:r>
            <w:r w:rsidR="00D14065">
              <w:rPr>
                <w:rFonts w:ascii="Arial" w:hAnsi="Arial" w:cs="Arial"/>
              </w:rPr>
              <w:t>says ‘</w:t>
            </w:r>
            <w:r>
              <w:rPr>
                <w:rFonts w:ascii="Arial" w:hAnsi="Arial" w:cs="Arial"/>
              </w:rPr>
              <w:t>What vaccines should I get during my pregnancy and are they safe for my baby? 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677E26" w:rsidRPr="001B7306" w14:paraId="6B29C306" w14:textId="77777777" w:rsidTr="00F8497A">
        <w:tc>
          <w:tcPr>
            <w:tcW w:w="2972" w:type="dxa"/>
            <w:shd w:val="clear" w:color="auto" w:fill="FFFFFF" w:themeFill="background1"/>
          </w:tcPr>
          <w:p w14:paraId="049CF3AB" w14:textId="77777777" w:rsidR="00677E26" w:rsidRPr="003B1E54" w:rsidRDefault="00677E26" w:rsidP="00F8497A">
            <w:pPr>
              <w:rPr>
                <w:rFonts w:ascii="Arial" w:hAnsi="Arial" w:cs="Arial"/>
                <w:noProof/>
              </w:rPr>
            </w:pPr>
            <w:r w:rsidRPr="003B1E54">
              <w:rPr>
                <w:rFonts w:ascii="Arial" w:hAnsi="Arial" w:cs="Arial"/>
              </w:rPr>
              <w:t>School or nursery</w:t>
            </w:r>
          </w:p>
          <w:p w14:paraId="143CA337" w14:textId="77777777" w:rsidR="00677E26" w:rsidRPr="001B730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2BA0FC" wp14:editId="70CBBB49">
                  <wp:extent cx="1750060" cy="1750060"/>
                  <wp:effectExtent l="0" t="0" r="2540" b="2540"/>
                  <wp:docPr id="1189484721" name="Picture 10" descr="A child sleeping with a thermometer in his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84721" name="Picture 10" descr="A child sleeping with a thermometer in his mouth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0AFFC231" w14:textId="19E42F47" w:rsidR="008E4A8F" w:rsidRPr="008E4A8F" w:rsidRDefault="00677E26" w:rsidP="00F8497A">
            <w:pPr>
              <w:rPr>
                <w:rStyle w:val="normaltextrun"/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 xml:space="preserve">Is your child feeling poorly? </w:t>
            </w:r>
            <w:r w:rsidR="008E4A8F">
              <w:rPr>
                <w:rFonts w:ascii="Arial" w:hAnsi="Arial" w:cs="Arial"/>
              </w:rPr>
              <w:t xml:space="preserve">If you’re not sure if you should send them to school or nursery, check out the Healthier Together website for advice on lots of conditions: </w:t>
            </w:r>
            <w:hyperlink r:id="rId26" w:history="1">
              <w:r w:rsidR="008E4A8F" w:rsidRPr="00FE4530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https://www.hwehealthiertogether.nhs.uk/parentscarers/child-unwell-ok-go-nurseryschool</w:t>
              </w:r>
            </w:hyperlink>
            <w:r w:rsidR="008E4A8F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14:paraId="5655756E" w14:textId="77777777" w:rsidR="00677E26" w:rsidRPr="001B7306" w:rsidRDefault="00677E26" w:rsidP="00F8497A">
            <w:pPr>
              <w:rPr>
                <w:rFonts w:ascii="Arial" w:eastAsia="Arial" w:hAnsi="Arial" w:cs="Arial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2786CFE9" w14:textId="42E06CF4" w:rsidR="00677E26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</w:t>
            </w:r>
            <w:r w:rsidR="00677E26" w:rsidRPr="001B7306">
              <w:rPr>
                <w:rFonts w:ascii="Arial" w:hAnsi="Arial" w:cs="Arial"/>
              </w:rPr>
              <w:t>leeping child in bed with a thermometer poking out of his pyjamas.</w:t>
            </w:r>
          </w:p>
          <w:p w14:paraId="79E2D40A" w14:textId="77777777" w:rsidR="00677E26" w:rsidRPr="001B7306" w:rsidRDefault="00677E26" w:rsidP="00F8497A">
            <w:pPr>
              <w:rPr>
                <w:rFonts w:ascii="Arial" w:hAnsi="Arial" w:cs="Arial"/>
              </w:rPr>
            </w:pPr>
          </w:p>
          <w:p w14:paraId="0DED7EE5" w14:textId="16965C6E" w:rsidR="00677E26" w:rsidRPr="001B7306" w:rsidRDefault="00677E26" w:rsidP="00F8497A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Text says</w:t>
            </w:r>
            <w:r w:rsidR="00D14065">
              <w:rPr>
                <w:rFonts w:ascii="Arial" w:hAnsi="Arial" w:cs="Arial"/>
              </w:rPr>
              <w:t xml:space="preserve"> ‘</w:t>
            </w:r>
            <w:r>
              <w:rPr>
                <w:rFonts w:ascii="Arial" w:hAnsi="Arial" w:cs="Arial"/>
              </w:rPr>
              <w:t>Should my child go to school or nursery today</w:t>
            </w:r>
            <w:r w:rsidRPr="001B7306">
              <w:rPr>
                <w:rFonts w:ascii="Arial" w:hAnsi="Arial" w:cs="Arial"/>
              </w:rPr>
              <w:t>?</w:t>
            </w:r>
            <w:r>
              <w:rPr>
                <w:rFonts w:ascii="Arial" w:hAnsi="Arial" w:cs="Arial"/>
              </w:rPr>
              <w:t xml:space="preserve"> 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677E26" w:rsidRPr="001B7306" w14:paraId="748BAD8D" w14:textId="77777777" w:rsidTr="00F8497A">
        <w:tc>
          <w:tcPr>
            <w:tcW w:w="2972" w:type="dxa"/>
            <w:shd w:val="clear" w:color="auto" w:fill="auto"/>
          </w:tcPr>
          <w:p w14:paraId="03D503B3" w14:textId="77777777" w:rsidR="00677E26" w:rsidRPr="003B1E54" w:rsidRDefault="00677E26" w:rsidP="00F8497A">
            <w:pPr>
              <w:rPr>
                <w:rFonts w:ascii="Arial" w:hAnsi="Arial" w:cs="Arial"/>
              </w:rPr>
            </w:pPr>
            <w:r w:rsidRPr="003B1E54">
              <w:rPr>
                <w:rFonts w:ascii="Arial" w:hAnsi="Arial" w:cs="Arial"/>
              </w:rPr>
              <w:t>Sepsis</w:t>
            </w:r>
          </w:p>
          <w:p w14:paraId="1DFB8FCB" w14:textId="77777777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D8DE915" wp14:editId="2BD853B4">
                  <wp:extent cx="1750060" cy="1750060"/>
                  <wp:effectExtent l="0" t="0" r="2540" b="2540"/>
                  <wp:docPr id="1470525920" name="Picture 11" descr="A baby lying down with a thermome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25920" name="Picture 11" descr="A baby lying down with a thermometer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6C82733" w14:textId="06B2CB96" w:rsidR="00677E26" w:rsidRPr="009F44F9" w:rsidRDefault="00900E74" w:rsidP="00F8497A">
            <w:pPr>
              <w:rPr>
                <w:rStyle w:val="normaltextrun"/>
                <w:rFonts w:ascii="Arial" w:hAnsi="Arial" w:cs="Arial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shd w:val="clear" w:color="auto" w:fill="FFFFFF"/>
              </w:rPr>
              <w:t>Does your child</w:t>
            </w:r>
            <w:r w:rsidR="00777034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have an infection and is </w:t>
            </w:r>
            <w:r>
              <w:rPr>
                <w:rStyle w:val="normaltextrun"/>
                <w:rFonts w:ascii="Arial" w:hAnsi="Arial" w:cs="Arial"/>
                <w:shd w:val="clear" w:color="auto" w:fill="FFFFFF"/>
              </w:rPr>
              <w:t>feeling very unwell? Are you concerned it could be sepsis?</w:t>
            </w:r>
            <w:r w:rsidR="00777034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Find out what to do next on the Healthier Together website: </w:t>
            </w:r>
            <w:hyperlink r:id="rId28" w:history="1">
              <w:r w:rsidR="00777034" w:rsidRPr="00FE4530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https://www.hwehealthiertogether.nhs.uk/parentscarers/worried-your-child-unwell/sepsis-spotting-signs</w:t>
              </w:r>
            </w:hyperlink>
            <w:r w:rsidR="00777034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auto"/>
          </w:tcPr>
          <w:p w14:paraId="5794C22B" w14:textId="77777777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baby lying down with a thermometer.</w:t>
            </w:r>
          </w:p>
          <w:p w14:paraId="00E9C205" w14:textId="77777777" w:rsidR="00677E26" w:rsidRDefault="00677E26" w:rsidP="00F8497A">
            <w:pPr>
              <w:rPr>
                <w:rFonts w:ascii="Arial" w:hAnsi="Arial" w:cs="Arial"/>
              </w:rPr>
            </w:pPr>
          </w:p>
          <w:p w14:paraId="22C4D77D" w14:textId="4C8A41C3" w:rsidR="00677E26" w:rsidRDefault="00677E26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 </w:t>
            </w:r>
            <w:r w:rsidR="00D14065">
              <w:rPr>
                <w:rFonts w:ascii="Arial" w:hAnsi="Arial" w:cs="Arial"/>
              </w:rPr>
              <w:t>says ‘</w:t>
            </w:r>
            <w:r>
              <w:rPr>
                <w:rFonts w:ascii="Arial" w:hAnsi="Arial" w:cs="Arial"/>
              </w:rPr>
              <w:t>What are the signs and symptoms of sepsis? 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</w:tc>
      </w:tr>
      <w:tr w:rsidR="00A147B8" w:rsidRPr="001B7306" w14:paraId="0AA4C90A" w14:textId="77777777" w:rsidTr="00F8497A">
        <w:tc>
          <w:tcPr>
            <w:tcW w:w="2972" w:type="dxa"/>
            <w:shd w:val="clear" w:color="auto" w:fill="auto"/>
          </w:tcPr>
          <w:p w14:paraId="38F96363" w14:textId="77777777" w:rsidR="00A147B8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Small batteries</w:t>
            </w:r>
          </w:p>
          <w:p w14:paraId="51EC3961" w14:textId="443A1F9E" w:rsidR="00A147B8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DBB69C" wp14:editId="0F36174E">
                  <wp:extent cx="1750060" cy="1750060"/>
                  <wp:effectExtent l="0" t="0" r="2540" b="2540"/>
                  <wp:docPr id="1941271210" name="Picture 12" descr="A hand holding a batte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71210" name="Picture 12" descr="A hand holding a battery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E621261" w14:textId="593F0FB9" w:rsidR="00B02CA6" w:rsidRPr="009F44F9" w:rsidRDefault="00730464" w:rsidP="00F8497A">
            <w:pPr>
              <w:rPr>
                <w:rStyle w:val="normaltextrun"/>
                <w:rFonts w:ascii="Arial" w:hAnsi="Arial" w:cs="Arial"/>
                <w:shd w:val="clear" w:color="auto" w:fill="FFFFFF"/>
              </w:rPr>
            </w:pPr>
            <w:r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Get advice on how to keep your child safe at home, including what to do if an accident or injury happens, by visiting the Healthier Together website: </w:t>
            </w:r>
            <w:hyperlink r:id="rId30" w:history="1">
              <w:r w:rsidRPr="00FE4530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https://www.hwehealthiertogether.nhs.uk/parentscarers/worried-your-child-unwell/accidents-and-injuries-keeping-your-child-safe-home</w:t>
              </w:r>
            </w:hyperlink>
            <w:r w:rsidR="00B02CA6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auto"/>
          </w:tcPr>
          <w:p w14:paraId="70CB4192" w14:textId="35DB8646" w:rsidR="00A147B8" w:rsidRDefault="00A147B8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hand holding a small round battery.</w:t>
            </w:r>
          </w:p>
          <w:p w14:paraId="40311410" w14:textId="77777777" w:rsidR="00A147B8" w:rsidRDefault="00A147B8" w:rsidP="00F8497A">
            <w:pPr>
              <w:rPr>
                <w:rFonts w:ascii="Arial" w:hAnsi="Arial" w:cs="Arial"/>
              </w:rPr>
            </w:pPr>
          </w:p>
          <w:p w14:paraId="038AC477" w14:textId="4126D681" w:rsidR="00E07A8D" w:rsidRDefault="00E07A8D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 </w:t>
            </w:r>
            <w:r w:rsidR="00D14065">
              <w:rPr>
                <w:rFonts w:ascii="Arial" w:hAnsi="Arial" w:cs="Arial"/>
              </w:rPr>
              <w:t>says ‘</w:t>
            </w:r>
            <w:r>
              <w:rPr>
                <w:rFonts w:ascii="Arial" w:hAnsi="Arial" w:cs="Arial"/>
              </w:rPr>
              <w:t>What do I do if my child swallows a battery or magnet? Expert advice at your fingertips</w:t>
            </w:r>
            <w:r w:rsidR="00D14065">
              <w:rPr>
                <w:rFonts w:ascii="Arial" w:hAnsi="Arial" w:cs="Arial"/>
              </w:rPr>
              <w:t>’</w:t>
            </w:r>
          </w:p>
          <w:p w14:paraId="436812C4" w14:textId="635E5EEB" w:rsidR="00A147B8" w:rsidRDefault="00A147B8" w:rsidP="00F8497A">
            <w:pPr>
              <w:rPr>
                <w:rFonts w:ascii="Arial" w:hAnsi="Arial" w:cs="Arial"/>
              </w:rPr>
            </w:pPr>
          </w:p>
        </w:tc>
      </w:tr>
      <w:tr w:rsidR="00D14065" w:rsidRPr="001B7306" w14:paraId="74901DA7" w14:textId="77777777" w:rsidTr="00F8497A">
        <w:tc>
          <w:tcPr>
            <w:tcW w:w="2972" w:type="dxa"/>
            <w:shd w:val="clear" w:color="auto" w:fill="FFFFFF" w:themeFill="background1"/>
          </w:tcPr>
          <w:p w14:paraId="22A2BD6C" w14:textId="77777777" w:rsidR="00D14065" w:rsidRPr="003B1E54" w:rsidRDefault="00D14065" w:rsidP="00F8497A">
            <w:pPr>
              <w:rPr>
                <w:rFonts w:ascii="Arial" w:hAnsi="Arial" w:cs="Arial"/>
              </w:rPr>
            </w:pPr>
            <w:r w:rsidRPr="003B1E54">
              <w:rPr>
                <w:rFonts w:ascii="Arial" w:hAnsi="Arial" w:cs="Arial"/>
              </w:rPr>
              <w:lastRenderedPageBreak/>
              <w:t xml:space="preserve">Visit website </w:t>
            </w:r>
            <w:proofErr w:type="gramStart"/>
            <w:r w:rsidRPr="003B1E54">
              <w:rPr>
                <w:rFonts w:ascii="Arial" w:hAnsi="Arial" w:cs="Arial"/>
              </w:rPr>
              <w:t>1</w:t>
            </w:r>
            <w:proofErr w:type="gramEnd"/>
          </w:p>
          <w:p w14:paraId="5849A93B" w14:textId="5632DA35" w:rsidR="00D14065" w:rsidRPr="001B7306" w:rsidRDefault="00F5271D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7EA136B" wp14:editId="767900C3">
                  <wp:extent cx="1750060" cy="1750060"/>
                  <wp:effectExtent l="0" t="0" r="2540" b="2540"/>
                  <wp:docPr id="1242779441" name="Picture 13" descr="A person holding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79441" name="Picture 13" descr="A person holding a phon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1CEE23D6" w14:textId="77777777" w:rsidR="00D14065" w:rsidRPr="009F44F9" w:rsidRDefault="00D14065" w:rsidP="00F8497A">
            <w:pPr>
              <w:rPr>
                <w:rFonts w:ascii="Arial" w:hAnsi="Arial" w:cs="Arial"/>
              </w:rPr>
            </w:pPr>
            <w:r w:rsidRPr="009F44F9">
              <w:rPr>
                <w:rFonts w:ascii="Arial" w:hAnsi="Arial" w:cs="Arial"/>
              </w:rPr>
              <w:t>If you have concerns about the health and wellbeing of your child(ren), the Healthier Together website offers useful information and trusted advice direct from local health professionals all in one place:</w:t>
            </w:r>
          </w:p>
          <w:p w14:paraId="76E195B1" w14:textId="77777777" w:rsidR="00D14065" w:rsidRPr="001B7306" w:rsidRDefault="00000000" w:rsidP="00F8497A">
            <w:pPr>
              <w:rPr>
                <w:rFonts w:ascii="Arial" w:hAnsi="Arial" w:cs="Arial"/>
              </w:rPr>
            </w:pPr>
            <w:hyperlink r:id="rId32" w:history="1">
              <w:r w:rsidR="00D14065" w:rsidRPr="00325DC1">
                <w:rPr>
                  <w:rStyle w:val="Hyperlink"/>
                  <w:rFonts w:ascii="Arial" w:hAnsi="Arial" w:cs="Arial"/>
                </w:rPr>
                <w:t>https://www.hwehealthiertogether.nhs.uk</w:t>
              </w:r>
            </w:hyperlink>
            <w:r w:rsidR="00D140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4738960B" w14:textId="33C1D2F0" w:rsidR="00D14065" w:rsidRDefault="00F5271D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</w:t>
            </w:r>
            <w:r w:rsidR="00D14065">
              <w:rPr>
                <w:rFonts w:ascii="Arial" w:hAnsi="Arial" w:cs="Arial"/>
              </w:rPr>
              <w:t>erson holding a mobile phone.</w:t>
            </w:r>
          </w:p>
          <w:p w14:paraId="60E10FD1" w14:textId="77777777" w:rsidR="00D14065" w:rsidRDefault="00D14065" w:rsidP="00F8497A">
            <w:pPr>
              <w:rPr>
                <w:rFonts w:ascii="Arial" w:hAnsi="Arial" w:cs="Arial"/>
              </w:rPr>
            </w:pPr>
          </w:p>
          <w:p w14:paraId="3528AD60" w14:textId="2CE574E8" w:rsidR="00D14065" w:rsidRPr="001B7306" w:rsidRDefault="00D14065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says ‘Visit our website for advice on keeping your family healthy this winter. Expert advice at your fingertips’</w:t>
            </w:r>
          </w:p>
        </w:tc>
      </w:tr>
      <w:tr w:rsidR="00D14065" w:rsidRPr="001B7306" w14:paraId="3D128C49" w14:textId="77777777" w:rsidTr="00F8497A">
        <w:tc>
          <w:tcPr>
            <w:tcW w:w="2972" w:type="dxa"/>
            <w:shd w:val="clear" w:color="auto" w:fill="FFFFFF" w:themeFill="background1"/>
          </w:tcPr>
          <w:p w14:paraId="71892F10" w14:textId="77777777" w:rsidR="00D14065" w:rsidRPr="003B1E54" w:rsidRDefault="00D14065" w:rsidP="00F8497A">
            <w:pPr>
              <w:rPr>
                <w:rFonts w:ascii="Arial" w:hAnsi="Arial" w:cs="Arial"/>
                <w:noProof/>
              </w:rPr>
            </w:pPr>
            <w:r w:rsidRPr="003B1E54">
              <w:rPr>
                <w:rFonts w:ascii="Arial" w:hAnsi="Arial" w:cs="Arial"/>
              </w:rPr>
              <w:t xml:space="preserve">Visit website </w:t>
            </w:r>
            <w:proofErr w:type="gramStart"/>
            <w:r w:rsidRPr="003B1E54">
              <w:rPr>
                <w:rFonts w:ascii="Arial" w:hAnsi="Arial" w:cs="Arial"/>
              </w:rPr>
              <w:t>2</w:t>
            </w:r>
            <w:proofErr w:type="gramEnd"/>
          </w:p>
          <w:p w14:paraId="1D43071E" w14:textId="218AEEBD" w:rsidR="00F5271D" w:rsidRDefault="00F5271D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F5814E" wp14:editId="2FEB71C9">
                  <wp:extent cx="1750060" cy="1750060"/>
                  <wp:effectExtent l="0" t="0" r="2540" b="2540"/>
                  <wp:docPr id="597032842" name="Picture 14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032842" name="Picture 14" descr="A person holding a baby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2F74C910" w14:textId="77777777" w:rsidR="00D14065" w:rsidRPr="009F44F9" w:rsidRDefault="00D14065" w:rsidP="00F8497A">
            <w:pPr>
              <w:rPr>
                <w:rFonts w:ascii="Arial" w:hAnsi="Arial" w:cs="Arial"/>
              </w:rPr>
            </w:pPr>
            <w:r w:rsidRPr="009F44F9">
              <w:rPr>
                <w:rFonts w:ascii="Arial" w:hAnsi="Arial" w:cs="Arial"/>
              </w:rPr>
              <w:t>If you’re a parent and want to know what symptoms to look out for across a range of childhood illnesses, what to do in the first instance and when to seek professional help, visit the Healthier Together website:</w:t>
            </w:r>
          </w:p>
          <w:p w14:paraId="2E524960" w14:textId="77777777" w:rsidR="00D14065" w:rsidRPr="001B7306" w:rsidRDefault="00000000" w:rsidP="00F8497A">
            <w:pPr>
              <w:rPr>
                <w:rFonts w:ascii="Arial" w:hAnsi="Arial" w:cs="Arial"/>
              </w:rPr>
            </w:pPr>
            <w:hyperlink r:id="rId34" w:history="1">
              <w:r w:rsidR="00D14065" w:rsidRPr="00325DC1">
                <w:rPr>
                  <w:rStyle w:val="Hyperlink"/>
                  <w:rFonts w:ascii="Arial" w:hAnsi="Arial" w:cs="Arial"/>
                </w:rPr>
                <w:t>https://www.hwehealthiertogether.nhs.uk</w:t>
              </w:r>
            </w:hyperlink>
          </w:p>
        </w:tc>
        <w:tc>
          <w:tcPr>
            <w:tcW w:w="3906" w:type="dxa"/>
            <w:shd w:val="clear" w:color="auto" w:fill="FFFFFF" w:themeFill="background1"/>
          </w:tcPr>
          <w:p w14:paraId="25D5A432" w14:textId="02229A43" w:rsidR="00D14065" w:rsidRDefault="00F5271D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w</w:t>
            </w:r>
            <w:r w:rsidR="00D14065">
              <w:rPr>
                <w:rFonts w:ascii="Arial" w:hAnsi="Arial" w:cs="Arial"/>
              </w:rPr>
              <w:t>oman holding a baby against her chest.</w:t>
            </w:r>
          </w:p>
          <w:p w14:paraId="1008CE1C" w14:textId="77777777" w:rsidR="00D14065" w:rsidRDefault="00D14065" w:rsidP="00F8497A">
            <w:pPr>
              <w:rPr>
                <w:rFonts w:ascii="Arial" w:hAnsi="Arial" w:cs="Arial"/>
              </w:rPr>
            </w:pPr>
          </w:p>
          <w:p w14:paraId="3CD7C7A3" w14:textId="459CEAE0" w:rsidR="00D14065" w:rsidRDefault="00D14065" w:rsidP="00F849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 says ‘Visit our website for advice on keeping your family healthy this </w:t>
            </w:r>
            <w:r w:rsidR="00F5271D">
              <w:rPr>
                <w:rFonts w:ascii="Arial" w:hAnsi="Arial" w:cs="Arial"/>
              </w:rPr>
              <w:t>winter</w:t>
            </w:r>
            <w:r>
              <w:rPr>
                <w:rFonts w:ascii="Arial" w:hAnsi="Arial" w:cs="Arial"/>
              </w:rPr>
              <w:t>. Expert advice at your fingertips’</w:t>
            </w:r>
          </w:p>
        </w:tc>
      </w:tr>
    </w:tbl>
    <w:p w14:paraId="0D6D0AA0" w14:textId="77777777" w:rsidR="00B20157" w:rsidRDefault="00B20157" w:rsidP="00B34144">
      <w:pPr>
        <w:spacing w:after="0" w:line="240" w:lineRule="auto"/>
        <w:rPr>
          <w:rFonts w:ascii="Arial" w:hAnsi="Arial" w:cs="Arial"/>
          <w:b/>
          <w:bCs/>
        </w:rPr>
      </w:pPr>
    </w:p>
    <w:p w14:paraId="6A952382" w14:textId="364B3CAE" w:rsidR="00B20157" w:rsidRDefault="00B20157">
      <w:pPr>
        <w:rPr>
          <w:rFonts w:ascii="Arial" w:hAnsi="Arial" w:cs="Arial"/>
          <w:b/>
          <w:bCs/>
        </w:rPr>
      </w:pPr>
    </w:p>
    <w:sectPr w:rsidR="00B20157" w:rsidSect="001D2D10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2835" w:right="737" w:bottom="1701" w:left="737" w:header="28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AD584" w14:textId="77777777" w:rsidR="00B61C17" w:rsidRDefault="00B61C17" w:rsidP="00E70161">
      <w:pPr>
        <w:spacing w:after="0" w:line="240" w:lineRule="auto"/>
      </w:pPr>
      <w:r>
        <w:separator/>
      </w:r>
    </w:p>
  </w:endnote>
  <w:endnote w:type="continuationSeparator" w:id="0">
    <w:p w14:paraId="5929F347" w14:textId="77777777" w:rsidR="00B61C17" w:rsidRDefault="00B61C17" w:rsidP="00E7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2165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A9012E3" w14:textId="44872083" w:rsidR="002D322B" w:rsidRPr="00C60780" w:rsidRDefault="002D322B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60780">
          <w:rPr>
            <w:rFonts w:ascii="Arial" w:hAnsi="Arial" w:cs="Arial"/>
            <w:sz w:val="24"/>
            <w:szCs w:val="24"/>
          </w:rPr>
          <w:fldChar w:fldCharType="begin"/>
        </w:r>
        <w:r w:rsidRPr="00A0270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60780">
          <w:rPr>
            <w:rFonts w:ascii="Arial" w:hAnsi="Arial" w:cs="Arial"/>
            <w:sz w:val="24"/>
            <w:szCs w:val="24"/>
          </w:rPr>
          <w:fldChar w:fldCharType="separate"/>
        </w:r>
        <w:r w:rsidRPr="00A0270F">
          <w:rPr>
            <w:rFonts w:ascii="Arial" w:hAnsi="Arial" w:cs="Arial"/>
            <w:noProof/>
            <w:sz w:val="24"/>
            <w:szCs w:val="24"/>
          </w:rPr>
          <w:t>2</w:t>
        </w:r>
        <w:r w:rsidRPr="00C6078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134DC3D" w14:textId="5ABAC7CE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2F69" w14:textId="77777777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38177FA" wp14:editId="68E47720">
          <wp:simplePos x="0" y="0"/>
          <wp:positionH relativeFrom="margin">
            <wp:posOffset>4445</wp:posOffset>
          </wp:positionH>
          <wp:positionV relativeFrom="page">
            <wp:posOffset>10092690</wp:posOffset>
          </wp:positionV>
          <wp:extent cx="596265" cy="316230"/>
          <wp:effectExtent l="0" t="0" r="0" b="7620"/>
          <wp:wrapNone/>
          <wp:docPr id="1997924558" name="Picture 199792455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FBB0781" wp14:editId="651BA386">
          <wp:simplePos x="0" y="0"/>
          <wp:positionH relativeFrom="page">
            <wp:posOffset>1176338</wp:posOffset>
          </wp:positionH>
          <wp:positionV relativeFrom="page">
            <wp:posOffset>9919970</wp:posOffset>
          </wp:positionV>
          <wp:extent cx="5977890" cy="480695"/>
          <wp:effectExtent l="0" t="0" r="3810" b="0"/>
          <wp:wrapNone/>
          <wp:docPr id="2070305321" name="Picture 207030532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56" t="-1" r="7637" b="67376"/>
                  <a:stretch/>
                </pic:blipFill>
                <pic:spPr bwMode="auto">
                  <a:xfrm>
                    <a:off x="0" y="0"/>
                    <a:ext cx="5977890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sz w:val="20"/>
        <w:szCs w:val="20"/>
      </w:rPr>
      <w:t>Dr Jane Halpin, Chief Executive</w:t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  <w:t xml:space="preserve">             Rt. Hon. Paul Burstow, Chair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8D6EA" w14:textId="77777777" w:rsidR="00B61C17" w:rsidRDefault="00B61C17" w:rsidP="00E70161">
      <w:pPr>
        <w:spacing w:after="0" w:line="240" w:lineRule="auto"/>
      </w:pPr>
      <w:r>
        <w:separator/>
      </w:r>
    </w:p>
  </w:footnote>
  <w:footnote w:type="continuationSeparator" w:id="0">
    <w:p w14:paraId="6A1FDAE1" w14:textId="77777777" w:rsidR="00B61C17" w:rsidRDefault="00B61C17" w:rsidP="00E7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EEF5" w14:textId="76A6D2CB" w:rsidR="008307E3" w:rsidRDefault="001D2D10">
    <w:pPr>
      <w:pStyle w:val="Header"/>
    </w:pPr>
    <w:r w:rsidRPr="001D2D10">
      <w:rPr>
        <w:noProof/>
      </w:rPr>
      <w:drawing>
        <wp:anchor distT="0" distB="0" distL="114300" distR="114300" simplePos="0" relativeHeight="251658752" behindDoc="1" locked="0" layoutInCell="1" allowOverlap="1" wp14:anchorId="39E4AD75" wp14:editId="14DF42FD">
          <wp:simplePos x="0" y="0"/>
          <wp:positionH relativeFrom="margin">
            <wp:posOffset>4919980</wp:posOffset>
          </wp:positionH>
          <wp:positionV relativeFrom="paragraph">
            <wp:posOffset>-635</wp:posOffset>
          </wp:positionV>
          <wp:extent cx="2161947" cy="1399273"/>
          <wp:effectExtent l="0" t="0" r="0" b="0"/>
          <wp:wrapNone/>
          <wp:docPr id="1570041083" name="Picture 157004108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D10">
      <w:rPr>
        <w:noProof/>
      </w:rPr>
      <w:drawing>
        <wp:anchor distT="0" distB="0" distL="114300" distR="114300" simplePos="0" relativeHeight="251659776" behindDoc="1" locked="0" layoutInCell="1" allowOverlap="1" wp14:anchorId="5419A373" wp14:editId="76A04DD0">
          <wp:simplePos x="0" y="0"/>
          <wp:positionH relativeFrom="column">
            <wp:posOffset>0</wp:posOffset>
          </wp:positionH>
          <wp:positionV relativeFrom="paragraph">
            <wp:posOffset>92710</wp:posOffset>
          </wp:positionV>
          <wp:extent cx="1134745" cy="1151255"/>
          <wp:effectExtent l="0" t="0" r="0" b="0"/>
          <wp:wrapNone/>
          <wp:docPr id="522616329" name="Picture 5226163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DF2" w14:textId="77777777" w:rsidR="00E70161" w:rsidRDefault="00E70161">
    <w:pPr>
      <w:pStyle w:val="Header"/>
    </w:pPr>
    <w:r w:rsidRPr="00E70161">
      <w:rPr>
        <w:noProof/>
      </w:rPr>
      <w:drawing>
        <wp:anchor distT="0" distB="0" distL="114300" distR="114300" simplePos="0" relativeHeight="251655680" behindDoc="1" locked="0" layoutInCell="1" allowOverlap="1" wp14:anchorId="5FDC49F9" wp14:editId="210ECCD2">
          <wp:simplePos x="0" y="0"/>
          <wp:positionH relativeFrom="column">
            <wp:posOffset>-144780</wp:posOffset>
          </wp:positionH>
          <wp:positionV relativeFrom="paragraph">
            <wp:posOffset>-154940</wp:posOffset>
          </wp:positionV>
          <wp:extent cx="1134745" cy="1151255"/>
          <wp:effectExtent l="0" t="0" r="0" b="0"/>
          <wp:wrapNone/>
          <wp:docPr id="1699379500" name="Picture 1699379500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noProof/>
      </w:rPr>
      <w:drawing>
        <wp:anchor distT="0" distB="0" distL="114300" distR="114300" simplePos="0" relativeHeight="251654656" behindDoc="1" locked="0" layoutInCell="1" allowOverlap="1" wp14:anchorId="4FD45554" wp14:editId="1FDA4478">
          <wp:simplePos x="0" y="0"/>
          <wp:positionH relativeFrom="margin">
            <wp:posOffset>4775200</wp:posOffset>
          </wp:positionH>
          <wp:positionV relativeFrom="paragraph">
            <wp:posOffset>-248285</wp:posOffset>
          </wp:positionV>
          <wp:extent cx="2161947" cy="1399273"/>
          <wp:effectExtent l="0" t="0" r="0" b="0"/>
          <wp:wrapNone/>
          <wp:docPr id="804824373" name="Picture 80482437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271"/>
    <w:multiLevelType w:val="hybridMultilevel"/>
    <w:tmpl w:val="3E8624C2"/>
    <w:lvl w:ilvl="0" w:tplc="6F0A5F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0544"/>
    <w:multiLevelType w:val="hybridMultilevel"/>
    <w:tmpl w:val="70D6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3B4E"/>
    <w:multiLevelType w:val="hybridMultilevel"/>
    <w:tmpl w:val="A56CA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A2986"/>
    <w:multiLevelType w:val="hybridMultilevel"/>
    <w:tmpl w:val="F6EA2814"/>
    <w:lvl w:ilvl="0" w:tplc="0D1E8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161C1D"/>
    <w:multiLevelType w:val="multilevel"/>
    <w:tmpl w:val="80F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139BF"/>
    <w:multiLevelType w:val="hybridMultilevel"/>
    <w:tmpl w:val="8FFC4FF8"/>
    <w:lvl w:ilvl="0" w:tplc="532E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3A28E5"/>
    <w:multiLevelType w:val="hybridMultilevel"/>
    <w:tmpl w:val="31CA83C0"/>
    <w:lvl w:ilvl="0" w:tplc="FF843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9A4A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3AB49A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E416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877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F7C7A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60A6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2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4F8044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9F005A"/>
    <w:multiLevelType w:val="hybridMultilevel"/>
    <w:tmpl w:val="59FA4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14F03"/>
    <w:multiLevelType w:val="hybridMultilevel"/>
    <w:tmpl w:val="E362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7571B"/>
    <w:multiLevelType w:val="hybridMultilevel"/>
    <w:tmpl w:val="F7064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03C0E"/>
    <w:multiLevelType w:val="hybridMultilevel"/>
    <w:tmpl w:val="5398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97B93"/>
    <w:multiLevelType w:val="multilevel"/>
    <w:tmpl w:val="F6A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EF2670"/>
    <w:multiLevelType w:val="hybridMultilevel"/>
    <w:tmpl w:val="9CB420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DC556F"/>
    <w:multiLevelType w:val="hybridMultilevel"/>
    <w:tmpl w:val="2CB2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243E"/>
    <w:multiLevelType w:val="hybridMultilevel"/>
    <w:tmpl w:val="3808F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6491"/>
    <w:multiLevelType w:val="hybridMultilevel"/>
    <w:tmpl w:val="7D768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76D7C"/>
    <w:multiLevelType w:val="hybridMultilevel"/>
    <w:tmpl w:val="EBA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7910">
    <w:abstractNumId w:val="10"/>
  </w:num>
  <w:num w:numId="2" w16cid:durableId="1212158792">
    <w:abstractNumId w:val="6"/>
  </w:num>
  <w:num w:numId="3" w16cid:durableId="1236865312">
    <w:abstractNumId w:val="8"/>
  </w:num>
  <w:num w:numId="4" w16cid:durableId="2012566389">
    <w:abstractNumId w:val="16"/>
  </w:num>
  <w:num w:numId="5" w16cid:durableId="913969658">
    <w:abstractNumId w:val="1"/>
  </w:num>
  <w:num w:numId="6" w16cid:durableId="1497964623">
    <w:abstractNumId w:val="14"/>
  </w:num>
  <w:num w:numId="7" w16cid:durableId="1311247886">
    <w:abstractNumId w:val="12"/>
  </w:num>
  <w:num w:numId="8" w16cid:durableId="1944604993">
    <w:abstractNumId w:val="2"/>
  </w:num>
  <w:num w:numId="9" w16cid:durableId="59864330">
    <w:abstractNumId w:val="3"/>
  </w:num>
  <w:num w:numId="10" w16cid:durableId="1681352892">
    <w:abstractNumId w:val="5"/>
  </w:num>
  <w:num w:numId="11" w16cid:durableId="587231205">
    <w:abstractNumId w:val="13"/>
  </w:num>
  <w:num w:numId="12" w16cid:durableId="247663566">
    <w:abstractNumId w:val="11"/>
  </w:num>
  <w:num w:numId="13" w16cid:durableId="1368678526">
    <w:abstractNumId w:val="4"/>
  </w:num>
  <w:num w:numId="14" w16cid:durableId="389621394">
    <w:abstractNumId w:val="0"/>
  </w:num>
  <w:num w:numId="15" w16cid:durableId="1914199589">
    <w:abstractNumId w:val="15"/>
  </w:num>
  <w:num w:numId="16" w16cid:durableId="1654213621">
    <w:abstractNumId w:val="7"/>
  </w:num>
  <w:num w:numId="17" w16cid:durableId="126826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AE"/>
    <w:rsid w:val="00002388"/>
    <w:rsid w:val="0000305B"/>
    <w:rsid w:val="0000420C"/>
    <w:rsid w:val="00046027"/>
    <w:rsid w:val="00050BB5"/>
    <w:rsid w:val="00054E05"/>
    <w:rsid w:val="00057243"/>
    <w:rsid w:val="00085345"/>
    <w:rsid w:val="000915C4"/>
    <w:rsid w:val="000A20EE"/>
    <w:rsid w:val="000A4907"/>
    <w:rsid w:val="000A5395"/>
    <w:rsid w:val="000B2D77"/>
    <w:rsid w:val="000C122F"/>
    <w:rsid w:val="000C615A"/>
    <w:rsid w:val="000F3576"/>
    <w:rsid w:val="001013C5"/>
    <w:rsid w:val="001077C2"/>
    <w:rsid w:val="00107D4C"/>
    <w:rsid w:val="00120A8A"/>
    <w:rsid w:val="0013674D"/>
    <w:rsid w:val="00150B8B"/>
    <w:rsid w:val="00151EC8"/>
    <w:rsid w:val="00173402"/>
    <w:rsid w:val="00180C4F"/>
    <w:rsid w:val="00183C7A"/>
    <w:rsid w:val="00183FFC"/>
    <w:rsid w:val="00192AA8"/>
    <w:rsid w:val="001B5EB2"/>
    <w:rsid w:val="001B7306"/>
    <w:rsid w:val="001C10F6"/>
    <w:rsid w:val="001C3361"/>
    <w:rsid w:val="001D2D10"/>
    <w:rsid w:val="001E1AD9"/>
    <w:rsid w:val="001E3D96"/>
    <w:rsid w:val="001F55C1"/>
    <w:rsid w:val="001F6BF4"/>
    <w:rsid w:val="001F768B"/>
    <w:rsid w:val="00204032"/>
    <w:rsid w:val="00216252"/>
    <w:rsid w:val="002204EA"/>
    <w:rsid w:val="0022139E"/>
    <w:rsid w:val="00222235"/>
    <w:rsid w:val="00223E82"/>
    <w:rsid w:val="00236AC3"/>
    <w:rsid w:val="00250E1C"/>
    <w:rsid w:val="0025577D"/>
    <w:rsid w:val="00267AD8"/>
    <w:rsid w:val="00291BC4"/>
    <w:rsid w:val="002A36EB"/>
    <w:rsid w:val="002A6CB9"/>
    <w:rsid w:val="002B7ECE"/>
    <w:rsid w:val="002D1327"/>
    <w:rsid w:val="002D322B"/>
    <w:rsid w:val="002F3A2C"/>
    <w:rsid w:val="00300A7E"/>
    <w:rsid w:val="00313ACF"/>
    <w:rsid w:val="0031470A"/>
    <w:rsid w:val="00314BFF"/>
    <w:rsid w:val="003157A0"/>
    <w:rsid w:val="0032623C"/>
    <w:rsid w:val="00326E5B"/>
    <w:rsid w:val="003271CD"/>
    <w:rsid w:val="00331CD2"/>
    <w:rsid w:val="003339A2"/>
    <w:rsid w:val="00340ED2"/>
    <w:rsid w:val="003410DF"/>
    <w:rsid w:val="0034331D"/>
    <w:rsid w:val="00353546"/>
    <w:rsid w:val="00355DA6"/>
    <w:rsid w:val="00363086"/>
    <w:rsid w:val="00387CB0"/>
    <w:rsid w:val="003A58BD"/>
    <w:rsid w:val="003B1E54"/>
    <w:rsid w:val="003B4D4C"/>
    <w:rsid w:val="003C1CB5"/>
    <w:rsid w:val="003C616F"/>
    <w:rsid w:val="003D175E"/>
    <w:rsid w:val="003D3024"/>
    <w:rsid w:val="003D3D0B"/>
    <w:rsid w:val="003D4A12"/>
    <w:rsid w:val="004031D0"/>
    <w:rsid w:val="0043363C"/>
    <w:rsid w:val="004415D6"/>
    <w:rsid w:val="0046038F"/>
    <w:rsid w:val="00460602"/>
    <w:rsid w:val="00471058"/>
    <w:rsid w:val="0048344E"/>
    <w:rsid w:val="00484212"/>
    <w:rsid w:val="00486A23"/>
    <w:rsid w:val="004B30C6"/>
    <w:rsid w:val="004B415D"/>
    <w:rsid w:val="004D4BA6"/>
    <w:rsid w:val="004E65F0"/>
    <w:rsid w:val="00502EAB"/>
    <w:rsid w:val="00507C98"/>
    <w:rsid w:val="00513F59"/>
    <w:rsid w:val="00517A08"/>
    <w:rsid w:val="00530135"/>
    <w:rsid w:val="00533A47"/>
    <w:rsid w:val="0054394D"/>
    <w:rsid w:val="0055426D"/>
    <w:rsid w:val="00560A7A"/>
    <w:rsid w:val="005816A9"/>
    <w:rsid w:val="00582C69"/>
    <w:rsid w:val="00582EFF"/>
    <w:rsid w:val="005A35E6"/>
    <w:rsid w:val="005B1A4E"/>
    <w:rsid w:val="005F1AC3"/>
    <w:rsid w:val="006025E1"/>
    <w:rsid w:val="006053E1"/>
    <w:rsid w:val="006135E6"/>
    <w:rsid w:val="006350AE"/>
    <w:rsid w:val="00635977"/>
    <w:rsid w:val="006402CE"/>
    <w:rsid w:val="00647A4D"/>
    <w:rsid w:val="00656EEC"/>
    <w:rsid w:val="00660069"/>
    <w:rsid w:val="006601D9"/>
    <w:rsid w:val="00677E26"/>
    <w:rsid w:val="006836BA"/>
    <w:rsid w:val="00683DCE"/>
    <w:rsid w:val="006922B6"/>
    <w:rsid w:val="006A2B1A"/>
    <w:rsid w:val="006A3345"/>
    <w:rsid w:val="006A393A"/>
    <w:rsid w:val="006A46BC"/>
    <w:rsid w:val="006A5089"/>
    <w:rsid w:val="006B776D"/>
    <w:rsid w:val="006D755F"/>
    <w:rsid w:val="006F79E9"/>
    <w:rsid w:val="00712242"/>
    <w:rsid w:val="00716563"/>
    <w:rsid w:val="00730464"/>
    <w:rsid w:val="00747011"/>
    <w:rsid w:val="00752B22"/>
    <w:rsid w:val="007607B6"/>
    <w:rsid w:val="0076305C"/>
    <w:rsid w:val="007706F5"/>
    <w:rsid w:val="00777034"/>
    <w:rsid w:val="007946F8"/>
    <w:rsid w:val="007A7CB3"/>
    <w:rsid w:val="007B1F95"/>
    <w:rsid w:val="007C29DF"/>
    <w:rsid w:val="007D0EE5"/>
    <w:rsid w:val="007D6522"/>
    <w:rsid w:val="007E0C38"/>
    <w:rsid w:val="007E36EB"/>
    <w:rsid w:val="007E6B48"/>
    <w:rsid w:val="00812DBE"/>
    <w:rsid w:val="00814F76"/>
    <w:rsid w:val="0082198A"/>
    <w:rsid w:val="008307E3"/>
    <w:rsid w:val="0083676E"/>
    <w:rsid w:val="00837973"/>
    <w:rsid w:val="00855A92"/>
    <w:rsid w:val="00860A4D"/>
    <w:rsid w:val="0086137D"/>
    <w:rsid w:val="008614A8"/>
    <w:rsid w:val="008959AE"/>
    <w:rsid w:val="00897146"/>
    <w:rsid w:val="008A2146"/>
    <w:rsid w:val="008C51FF"/>
    <w:rsid w:val="008E4A8F"/>
    <w:rsid w:val="00900E74"/>
    <w:rsid w:val="00901A52"/>
    <w:rsid w:val="00916A68"/>
    <w:rsid w:val="00927365"/>
    <w:rsid w:val="0093577F"/>
    <w:rsid w:val="00936DA5"/>
    <w:rsid w:val="009617D4"/>
    <w:rsid w:val="00965F23"/>
    <w:rsid w:val="00972FB7"/>
    <w:rsid w:val="0097613D"/>
    <w:rsid w:val="00977089"/>
    <w:rsid w:val="009B11BC"/>
    <w:rsid w:val="009C2F53"/>
    <w:rsid w:val="009C3165"/>
    <w:rsid w:val="009D0C7A"/>
    <w:rsid w:val="009D5E11"/>
    <w:rsid w:val="009E1026"/>
    <w:rsid w:val="009E4F9A"/>
    <w:rsid w:val="009F28FE"/>
    <w:rsid w:val="009F44F9"/>
    <w:rsid w:val="00A0270F"/>
    <w:rsid w:val="00A05D62"/>
    <w:rsid w:val="00A147B8"/>
    <w:rsid w:val="00A27D64"/>
    <w:rsid w:val="00A30C6C"/>
    <w:rsid w:val="00A400E2"/>
    <w:rsid w:val="00A410B2"/>
    <w:rsid w:val="00A44803"/>
    <w:rsid w:val="00A53D4B"/>
    <w:rsid w:val="00A61A17"/>
    <w:rsid w:val="00A64134"/>
    <w:rsid w:val="00A701C7"/>
    <w:rsid w:val="00A81218"/>
    <w:rsid w:val="00A83A4E"/>
    <w:rsid w:val="00A9374C"/>
    <w:rsid w:val="00AA165F"/>
    <w:rsid w:val="00AA32ED"/>
    <w:rsid w:val="00AA5EC2"/>
    <w:rsid w:val="00AB2A79"/>
    <w:rsid w:val="00AC4B8E"/>
    <w:rsid w:val="00AF1CE3"/>
    <w:rsid w:val="00B02CA6"/>
    <w:rsid w:val="00B20157"/>
    <w:rsid w:val="00B21A73"/>
    <w:rsid w:val="00B305A9"/>
    <w:rsid w:val="00B3092E"/>
    <w:rsid w:val="00B34144"/>
    <w:rsid w:val="00B37D4C"/>
    <w:rsid w:val="00B42FE0"/>
    <w:rsid w:val="00B61C17"/>
    <w:rsid w:val="00B64229"/>
    <w:rsid w:val="00B71599"/>
    <w:rsid w:val="00B801B3"/>
    <w:rsid w:val="00B91886"/>
    <w:rsid w:val="00B94BA9"/>
    <w:rsid w:val="00BB32F9"/>
    <w:rsid w:val="00BB6E00"/>
    <w:rsid w:val="00BF24F7"/>
    <w:rsid w:val="00BF3AFE"/>
    <w:rsid w:val="00C01613"/>
    <w:rsid w:val="00C1026E"/>
    <w:rsid w:val="00C1465C"/>
    <w:rsid w:val="00C15B8D"/>
    <w:rsid w:val="00C15E7E"/>
    <w:rsid w:val="00C32DA3"/>
    <w:rsid w:val="00C43E39"/>
    <w:rsid w:val="00C455F5"/>
    <w:rsid w:val="00C51CBC"/>
    <w:rsid w:val="00C574A7"/>
    <w:rsid w:val="00C60780"/>
    <w:rsid w:val="00C742C3"/>
    <w:rsid w:val="00C7625C"/>
    <w:rsid w:val="00C77BE5"/>
    <w:rsid w:val="00C8258C"/>
    <w:rsid w:val="00C9098D"/>
    <w:rsid w:val="00CA688A"/>
    <w:rsid w:val="00CB26B6"/>
    <w:rsid w:val="00CB73A2"/>
    <w:rsid w:val="00CC58CA"/>
    <w:rsid w:val="00CD63EC"/>
    <w:rsid w:val="00CE0F49"/>
    <w:rsid w:val="00CEACC7"/>
    <w:rsid w:val="00D00428"/>
    <w:rsid w:val="00D012DA"/>
    <w:rsid w:val="00D04B7C"/>
    <w:rsid w:val="00D06E7B"/>
    <w:rsid w:val="00D14065"/>
    <w:rsid w:val="00D244E0"/>
    <w:rsid w:val="00D30C87"/>
    <w:rsid w:val="00D33448"/>
    <w:rsid w:val="00D44043"/>
    <w:rsid w:val="00D4616C"/>
    <w:rsid w:val="00D52AB8"/>
    <w:rsid w:val="00D52BFC"/>
    <w:rsid w:val="00D53ED8"/>
    <w:rsid w:val="00D5439D"/>
    <w:rsid w:val="00D642E7"/>
    <w:rsid w:val="00D7344F"/>
    <w:rsid w:val="00D744DB"/>
    <w:rsid w:val="00D88FD5"/>
    <w:rsid w:val="00D91072"/>
    <w:rsid w:val="00D97328"/>
    <w:rsid w:val="00DA3D2C"/>
    <w:rsid w:val="00DA6B91"/>
    <w:rsid w:val="00DC03E8"/>
    <w:rsid w:val="00DC434C"/>
    <w:rsid w:val="00DD38A8"/>
    <w:rsid w:val="00DE2A66"/>
    <w:rsid w:val="00DE35B9"/>
    <w:rsid w:val="00DF18F2"/>
    <w:rsid w:val="00DF40A8"/>
    <w:rsid w:val="00DF6F4D"/>
    <w:rsid w:val="00E07A8D"/>
    <w:rsid w:val="00E124C4"/>
    <w:rsid w:val="00E14423"/>
    <w:rsid w:val="00E22F50"/>
    <w:rsid w:val="00E33900"/>
    <w:rsid w:val="00E46D52"/>
    <w:rsid w:val="00E53ED5"/>
    <w:rsid w:val="00E659F4"/>
    <w:rsid w:val="00E674BF"/>
    <w:rsid w:val="00E70161"/>
    <w:rsid w:val="00E711D2"/>
    <w:rsid w:val="00E71EA7"/>
    <w:rsid w:val="00E863B6"/>
    <w:rsid w:val="00EA41F4"/>
    <w:rsid w:val="00EA5729"/>
    <w:rsid w:val="00EA796E"/>
    <w:rsid w:val="00EF4E8D"/>
    <w:rsid w:val="00F07BAE"/>
    <w:rsid w:val="00F20994"/>
    <w:rsid w:val="00F2712B"/>
    <w:rsid w:val="00F4075C"/>
    <w:rsid w:val="00F526A0"/>
    <w:rsid w:val="00F5271D"/>
    <w:rsid w:val="00F54CBA"/>
    <w:rsid w:val="00F64466"/>
    <w:rsid w:val="00F658AD"/>
    <w:rsid w:val="00F73BFC"/>
    <w:rsid w:val="00F82449"/>
    <w:rsid w:val="00F825AD"/>
    <w:rsid w:val="00F93A66"/>
    <w:rsid w:val="00F9680D"/>
    <w:rsid w:val="00FA3C26"/>
    <w:rsid w:val="00FA6874"/>
    <w:rsid w:val="00FB2C13"/>
    <w:rsid w:val="00FB4BB4"/>
    <w:rsid w:val="00FB786A"/>
    <w:rsid w:val="00FB7D47"/>
    <w:rsid w:val="00FD1261"/>
    <w:rsid w:val="00FE4959"/>
    <w:rsid w:val="02998D7D"/>
    <w:rsid w:val="02C4A847"/>
    <w:rsid w:val="0440EBE0"/>
    <w:rsid w:val="04BEBAB9"/>
    <w:rsid w:val="0516EB43"/>
    <w:rsid w:val="0593AEFB"/>
    <w:rsid w:val="06DA32B0"/>
    <w:rsid w:val="07788CA2"/>
    <w:rsid w:val="08CA43C8"/>
    <w:rsid w:val="09798C1B"/>
    <w:rsid w:val="0A11FF23"/>
    <w:rsid w:val="0BB1A40B"/>
    <w:rsid w:val="0BDAD426"/>
    <w:rsid w:val="0BE0A090"/>
    <w:rsid w:val="0C5E988C"/>
    <w:rsid w:val="0C8BA1DE"/>
    <w:rsid w:val="0F56C34C"/>
    <w:rsid w:val="105E2D4F"/>
    <w:rsid w:val="129B39E8"/>
    <w:rsid w:val="12EBA375"/>
    <w:rsid w:val="14195731"/>
    <w:rsid w:val="16CA6161"/>
    <w:rsid w:val="177DD195"/>
    <w:rsid w:val="18E04A7A"/>
    <w:rsid w:val="1B4F754C"/>
    <w:rsid w:val="1B69A3D7"/>
    <w:rsid w:val="1DF2DE37"/>
    <w:rsid w:val="1E8D2206"/>
    <w:rsid w:val="1E8F5386"/>
    <w:rsid w:val="1F6AC3EA"/>
    <w:rsid w:val="207A3B97"/>
    <w:rsid w:val="209A10CD"/>
    <w:rsid w:val="2118B669"/>
    <w:rsid w:val="213D8038"/>
    <w:rsid w:val="21C5860A"/>
    <w:rsid w:val="21EFCE37"/>
    <w:rsid w:val="22102D48"/>
    <w:rsid w:val="2400A85D"/>
    <w:rsid w:val="25C0DD11"/>
    <w:rsid w:val="272F1DC3"/>
    <w:rsid w:val="28DAE340"/>
    <w:rsid w:val="28DB95DA"/>
    <w:rsid w:val="28EBB679"/>
    <w:rsid w:val="29DF64B4"/>
    <w:rsid w:val="29E68BC9"/>
    <w:rsid w:val="2A43F0EE"/>
    <w:rsid w:val="2A99BE1A"/>
    <w:rsid w:val="2AB9A2A4"/>
    <w:rsid w:val="2C2B1F7F"/>
    <w:rsid w:val="2D18BADC"/>
    <w:rsid w:val="2D392F45"/>
    <w:rsid w:val="2D89C273"/>
    <w:rsid w:val="31B64B95"/>
    <w:rsid w:val="31DCC820"/>
    <w:rsid w:val="325C3C6C"/>
    <w:rsid w:val="3401B17E"/>
    <w:rsid w:val="3489092B"/>
    <w:rsid w:val="349A93E2"/>
    <w:rsid w:val="36A8C6E5"/>
    <w:rsid w:val="384F3AE1"/>
    <w:rsid w:val="389D801C"/>
    <w:rsid w:val="3A0C2662"/>
    <w:rsid w:val="3B95E7AA"/>
    <w:rsid w:val="3BC047A6"/>
    <w:rsid w:val="3CBB180D"/>
    <w:rsid w:val="3D2E8E32"/>
    <w:rsid w:val="3D9F31AB"/>
    <w:rsid w:val="3E0AE770"/>
    <w:rsid w:val="3EEF0BED"/>
    <w:rsid w:val="3F44114B"/>
    <w:rsid w:val="3F95275E"/>
    <w:rsid w:val="410FDF3E"/>
    <w:rsid w:val="428CBC4D"/>
    <w:rsid w:val="45485D1B"/>
    <w:rsid w:val="48E4B4A8"/>
    <w:rsid w:val="48FDD050"/>
    <w:rsid w:val="4B2B32B1"/>
    <w:rsid w:val="4C73006C"/>
    <w:rsid w:val="4C7468C6"/>
    <w:rsid w:val="4CE4703A"/>
    <w:rsid w:val="4D1C5F8E"/>
    <w:rsid w:val="4DE6BCAC"/>
    <w:rsid w:val="4EF78617"/>
    <w:rsid w:val="4F363C5A"/>
    <w:rsid w:val="4F9222CB"/>
    <w:rsid w:val="50409B94"/>
    <w:rsid w:val="51E32B56"/>
    <w:rsid w:val="52135AF8"/>
    <w:rsid w:val="530DD2AB"/>
    <w:rsid w:val="53B02B12"/>
    <w:rsid w:val="54FF318F"/>
    <w:rsid w:val="57E0FCAF"/>
    <w:rsid w:val="589E0F2D"/>
    <w:rsid w:val="58E3887B"/>
    <w:rsid w:val="59552EDD"/>
    <w:rsid w:val="5B9445B2"/>
    <w:rsid w:val="5F1F20C8"/>
    <w:rsid w:val="5FE4A563"/>
    <w:rsid w:val="6247F966"/>
    <w:rsid w:val="627CF90F"/>
    <w:rsid w:val="63A62C20"/>
    <w:rsid w:val="644904D1"/>
    <w:rsid w:val="644EA3B5"/>
    <w:rsid w:val="64A47C67"/>
    <w:rsid w:val="651166E1"/>
    <w:rsid w:val="654CC01E"/>
    <w:rsid w:val="67FF0DFF"/>
    <w:rsid w:val="699ADE60"/>
    <w:rsid w:val="6C0415CC"/>
    <w:rsid w:val="6C1ABFF6"/>
    <w:rsid w:val="6D07B83E"/>
    <w:rsid w:val="6DCCC168"/>
    <w:rsid w:val="6E17484F"/>
    <w:rsid w:val="6E1AF431"/>
    <w:rsid w:val="6E78C494"/>
    <w:rsid w:val="6EE01123"/>
    <w:rsid w:val="6F6891C9"/>
    <w:rsid w:val="7104622A"/>
    <w:rsid w:val="721CFD9A"/>
    <w:rsid w:val="722F676E"/>
    <w:rsid w:val="72D946B5"/>
    <w:rsid w:val="72E0A74C"/>
    <w:rsid w:val="739B915C"/>
    <w:rsid w:val="73FE6FD0"/>
    <w:rsid w:val="74F8FF01"/>
    <w:rsid w:val="7694AA53"/>
    <w:rsid w:val="780A7645"/>
    <w:rsid w:val="786DCB0C"/>
    <w:rsid w:val="79BF6F03"/>
    <w:rsid w:val="7C0E44C4"/>
    <w:rsid w:val="7C18166A"/>
    <w:rsid w:val="7C18F08E"/>
    <w:rsid w:val="7D1B8944"/>
    <w:rsid w:val="7D8D2485"/>
    <w:rsid w:val="7EF3DA83"/>
    <w:rsid w:val="7EFE5C07"/>
    <w:rsid w:val="7F7A01F8"/>
    <w:rsid w:val="7F854F36"/>
    <w:rsid w:val="7FA6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4CF91"/>
  <w15:chartTrackingRefBased/>
  <w15:docId w15:val="{2BD8DAB5-023E-482A-97BF-1F0F47B5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61"/>
  </w:style>
  <w:style w:type="paragraph" w:styleId="Footer">
    <w:name w:val="footer"/>
    <w:basedOn w:val="Normal"/>
    <w:link w:val="Foot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61"/>
  </w:style>
  <w:style w:type="character" w:styleId="Hyperlink">
    <w:name w:val="Hyperlink"/>
    <w:basedOn w:val="DefaultParagraphFont"/>
    <w:uiPriority w:val="99"/>
    <w:unhideWhenUsed/>
    <w:rsid w:val="00895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9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9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+ indent"/>
    <w:basedOn w:val="Normal"/>
    <w:link w:val="ListParagraphChar"/>
    <w:uiPriority w:val="34"/>
    <w:qFormat/>
    <w:rsid w:val="003C61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7A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A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D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422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270F"/>
    <w:pPr>
      <w:spacing w:after="0" w:line="240" w:lineRule="auto"/>
    </w:pPr>
  </w:style>
  <w:style w:type="paragraph" w:styleId="NoSpacing">
    <w:name w:val="No Spacing"/>
    <w:uiPriority w:val="1"/>
    <w:qFormat/>
    <w:rsid w:val="00EF4E8D"/>
    <w:pPr>
      <w:spacing w:after="0" w:line="240" w:lineRule="auto"/>
    </w:pPr>
    <w:rPr>
      <w:rFonts w:ascii="Arial" w:hAnsi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Normal + indent Char"/>
    <w:link w:val="ListParagraph"/>
    <w:uiPriority w:val="34"/>
    <w:locked/>
    <w:rsid w:val="00A410B2"/>
  </w:style>
  <w:style w:type="paragraph" w:customStyle="1" w:styleId="summary">
    <w:name w:val="summary"/>
    <w:basedOn w:val="Normal"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7A08"/>
  </w:style>
  <w:style w:type="character" w:customStyle="1" w:styleId="eop">
    <w:name w:val="eop"/>
    <w:basedOn w:val="DefaultParagraphFont"/>
    <w:rsid w:val="0051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hwehealthiertogether.nhs.uk/parentscarers/worried-your-child-unwell/fever-high-temperature" TargetMode="External"/><Relationship Id="rId26" Type="http://schemas.openxmlformats.org/officeDocument/2006/relationships/hyperlink" Target="https://www.hwehealthiertogether.nhs.uk/parentscarers/child-unwell-ok-go-nurseryschoo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hyperlink" Target="https://www.hwehealthiertogether.nhs.u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wehealthiertogether.nhs.uk/parentscarers/worried-your-child-unwell/allergie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wehealthiertogether.nhs.uk/parentscarers/keeping-your-child-safe-and-healthy/childhood-vaccinations-essential-information" TargetMode="External"/><Relationship Id="rId20" Type="http://schemas.openxmlformats.org/officeDocument/2006/relationships/hyperlink" Target="https://www.hwehealthiertogether.nhs.uk/pregnant-women/staying-healthy-pregnancy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wehealthiertogether.nhs.uk/pregnant-women/staying-healthy-pregnancy/vaccinations-pregnant-women" TargetMode="External"/><Relationship Id="rId32" Type="http://schemas.openxmlformats.org/officeDocument/2006/relationships/hyperlink" Target="https://www.hwehealthiertogether.nhs.uk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hwehealthiertogether.nhs.uk/parentscarers/worried-your-child-unwell/sepsis-spotting-signs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wehealthiertogether.nhs.uk/parentscarers/worried-your-child-unwell/bronchiolitis" TargetMode="External"/><Relationship Id="rId22" Type="http://schemas.openxmlformats.org/officeDocument/2006/relationships/hyperlink" Target="https://www.hwehealthiertogether.nhs.uk/parentscarers/worried-your-baby-unwell-under-3-months/jaundice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hwehealthiertogether.nhs.uk/parentscarers/worried-your-child-unwell/accidents-and-injuries-keeping-your-child-safe-home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s14\Downloads\ICB_headed_paper_Charter_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68046453EC46AC0B7D6C0DA6DE3F" ma:contentTypeVersion="17" ma:contentTypeDescription="Create a new document." ma:contentTypeScope="" ma:versionID="c6fd4be3c5c8a02e253baa03c87dcb04">
  <xsd:schema xmlns:xsd="http://www.w3.org/2001/XMLSchema" xmlns:xs="http://www.w3.org/2001/XMLSchema" xmlns:p="http://schemas.microsoft.com/office/2006/metadata/properties" xmlns:ns3="39450d8a-74d1-49d1-aee3-a90f93e4bde1" xmlns:ns4="cba790cb-a690-4453-a3c8-5330bc315221" targetNamespace="http://schemas.microsoft.com/office/2006/metadata/properties" ma:root="true" ma:fieldsID="f9fcbddd7c1c4f230e6840e64a5e88f1" ns3:_="" ns4:_="">
    <xsd:import namespace="39450d8a-74d1-49d1-aee3-a90f93e4bde1"/>
    <xsd:import namespace="cba790cb-a690-4453-a3c8-5330bc315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50d8a-74d1-49d1-aee3-a90f93e4b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90cb-a690-4453-a3c8-5330bc31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a790cb-a690-4453-a3c8-5330bc315221">
      <UserInfo>
        <DisplayName/>
        <AccountId xsi:nil="true"/>
        <AccountType/>
      </UserInfo>
    </SharedWithUsers>
    <_activity xmlns="39450d8a-74d1-49d1-aee3-a90f93e4bde1" xsi:nil="true"/>
  </documentManagement>
</p:properties>
</file>

<file path=customXml/itemProps1.xml><?xml version="1.0" encoding="utf-8"?>
<ds:datastoreItem xmlns:ds="http://schemas.openxmlformats.org/officeDocument/2006/customXml" ds:itemID="{5EBDFA5D-BDBE-4190-A872-656F758CE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208B49-AC90-4DE4-9C75-99BCF8CE5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50d8a-74d1-49d1-aee3-a90f93e4bde1"/>
    <ds:schemaRef ds:uri="cba790cb-a690-4453-a3c8-5330bc31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876AE7-744F-47C9-B4AA-F6D852D84F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1ACFA8-8B23-48AA-8AA2-D5392DEC29BA}">
  <ds:schemaRefs>
    <ds:schemaRef ds:uri="http://schemas.microsoft.com/office/2006/metadata/properties"/>
    <ds:schemaRef ds:uri="http://schemas.microsoft.com/office/infopath/2007/PartnerControls"/>
    <ds:schemaRef ds:uri="cba790cb-a690-4453-a3c8-5330bc315221"/>
    <ds:schemaRef ds:uri="39450d8a-74d1-49d1-aee3-a90f93e4bd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ICB_headed_paper_Charter_House</Template>
  <TotalTime>1</TotalTime>
  <Pages>4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Smith - NHS Herts and West Essex ICB</dc:creator>
  <cp:keywords/>
  <dc:description/>
  <cp:lastModifiedBy>MANSFIELD, Elizabeth (NHS HERTFORDSHIRE AND WEST ESSEX ICB - 06K)</cp:lastModifiedBy>
  <cp:revision>2</cp:revision>
  <dcterms:created xsi:type="dcterms:W3CDTF">2025-01-10T15:45:00Z</dcterms:created>
  <dcterms:modified xsi:type="dcterms:W3CDTF">2025-01-10T15:45:00Z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0x01010036F368046453EC46AC0B7D6C0DA6DE3F</vt:lpwstr>
  </property>
</Properties>
</file>